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81C5E7" w14:textId="6EAFD62A" w:rsidR="0087677B" w:rsidRPr="00914A6B" w:rsidRDefault="0087677B" w:rsidP="0087677B">
      <w:pPr>
        <w:autoSpaceDE w:val="0"/>
        <w:autoSpaceDN w:val="0"/>
        <w:adjustRightInd w:val="0"/>
        <w:rPr>
          <w:rFonts w:cs="Arial"/>
          <w:bCs/>
          <w:lang w:val="de-DE"/>
        </w:rPr>
      </w:pPr>
      <w:r w:rsidRPr="00914A6B">
        <w:rPr>
          <w:rFonts w:cs="Arial"/>
          <w:bCs/>
          <w:spacing w:val="0"/>
        </w:rPr>
        <w:t xml:space="preserve">Hinweis: </w:t>
      </w:r>
      <w:r>
        <w:rPr>
          <w:rFonts w:cs="Arial"/>
          <w:bCs/>
          <w:spacing w:val="0"/>
        </w:rPr>
        <w:t xml:space="preserve">Vorliegendes Dokument dient den Dolmetscherinnen und Dolmetscher zur Vorbereitung auf eine bevorstehende Verdolmetschung. </w:t>
      </w:r>
    </w:p>
    <w:p w14:paraId="3522FE80" w14:textId="77777777" w:rsidR="0087677B" w:rsidRDefault="0087677B" w:rsidP="0087677B">
      <w:pPr>
        <w:rPr>
          <w:rFonts w:cs="Arial"/>
          <w:b/>
          <w:bCs/>
          <w:lang w:val="de-DE"/>
        </w:rPr>
      </w:pPr>
    </w:p>
    <w:p w14:paraId="1A8A443A" w14:textId="77777777" w:rsidR="0087677B" w:rsidRPr="009C5805" w:rsidRDefault="0087677B" w:rsidP="0087677B">
      <w:pPr>
        <w:keepNext/>
        <w:outlineLvl w:val="0"/>
        <w:rPr>
          <w:rFonts w:cs="Arial"/>
          <w:b/>
          <w:bCs/>
        </w:rPr>
      </w:pPr>
      <w:bookmarkStart w:id="0" w:name="_Toc175821495"/>
      <w:r w:rsidRPr="009C5805">
        <w:rPr>
          <w:rFonts w:cs="Arial"/>
          <w:b/>
          <w:bCs/>
        </w:rPr>
        <w:t>A)</w:t>
      </w:r>
      <w:bookmarkEnd w:id="0"/>
    </w:p>
    <w:p w14:paraId="456822BC" w14:textId="77777777" w:rsidR="0087677B" w:rsidRDefault="0087677B" w:rsidP="0087677B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87677B" w:rsidRPr="00BC20B8" w14:paraId="17A1BE94" w14:textId="77777777" w:rsidTr="002424D7">
        <w:trPr>
          <w:trHeight w:val="255"/>
        </w:trPr>
        <w:tc>
          <w:tcPr>
            <w:tcW w:w="3681" w:type="dxa"/>
            <w:tcBorders>
              <w:bottom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BC213A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 xml:space="preserve">Abänderung </w:t>
            </w:r>
            <w:proofErr w:type="gramStart"/>
            <w:r w:rsidRPr="00BC20B8">
              <w:rPr>
                <w:rFonts w:cs="Arial"/>
                <w:color w:val="000000"/>
              </w:rPr>
              <w:t>des….</w:t>
            </w:r>
            <w:proofErr w:type="gramEnd"/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F7932E0" w14:textId="448A117D" w:rsidR="0087677B" w:rsidRPr="00BC20B8" w:rsidRDefault="0087677B" w:rsidP="008156C0">
            <w:pPr>
              <w:spacing w:before="60" w:after="60"/>
              <w:ind w:right="385"/>
              <w:rPr>
                <w:rFonts w:cs="Arial"/>
                <w:color w:val="000000"/>
              </w:rPr>
            </w:pPr>
          </w:p>
        </w:tc>
      </w:tr>
      <w:tr w:rsidR="0087677B" w:rsidRPr="00BC20B8" w14:paraId="2410777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318E95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Aberkennung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DBC8393" w14:textId="21AAF25A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A8EE2C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6C4F57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abgeschrieben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D0A98A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114788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69F01C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Ablehnung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D13F11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134D96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9610BB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abnehmen (Beweise 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B0C480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7D08FE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38508F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Abrechnungsnummer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1B6406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9D3D72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72D290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abschreiben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A8C779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BA35DE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EF1FF6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Abschreibung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4E1205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7426C1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55784F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Absicht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995148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41540C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A39ACC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abstellen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1A578B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D4719D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E62D78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Abteilung (1., 2. etc.)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0F3350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5C2206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BB789C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Abweisung (eines Gesuches)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B2D592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525236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3621D8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ahnden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614C06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9FBCBC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CCB076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Angehörige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3E8832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EAAB5F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BC65B8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AHV-Rente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3B12A2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8F827C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613AD7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Akten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BF31EF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6B2FC8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319BCC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Akteneinsicht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D6CEC5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D25500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B8F833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Aktiven (Buchhaltung)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BAAA91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8EC6A9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B7B649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Alkoholeinfluss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7CE1AF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7526DC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0C1F0E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Amt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B44BEA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2CA957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04B0B3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amtliche Verwahrung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9FB251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C29F21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0D57D6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amtlicher Verteidiger (~ entlassen, ~bestellen)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937C91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D5C504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03A00F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Amtsstelle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C434FE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70B122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9801F4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Amtstätigkeit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33C300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6898B1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EC3151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Anerkennung (z.B. Vaterschaft)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D0CFE6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F12918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5A9D5F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anfechten (ein Urteil 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F82FC3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AE00D4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666208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Anfechtung des...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6FA496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15ED246" w14:textId="77777777" w:rsidTr="002424D7">
        <w:trPr>
          <w:trHeight w:val="255"/>
        </w:trPr>
        <w:tc>
          <w:tcPr>
            <w:tcW w:w="3681" w:type="dxa"/>
            <w:tcBorders>
              <w:bottom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06B24F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Angelegenheit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9767B2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298DE5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DB571C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lastRenderedPageBreak/>
              <w:t>angemessen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4DA37B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5953B3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D97A96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Anhalt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E4A5B1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3462CF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90CF60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Anhaltspunkt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14871E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A8401F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636EFB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Anhörung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49746C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57EA1A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54C0BE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Anklage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170F54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050937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60B422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Anklage erheben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8F4BF0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35BF81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E35C05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Anklage (Erhebung, Zulassung,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F21162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6E49EB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A4951F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Nichtzulassung der 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9DB234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BCCED0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BA91F4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Anklageerhebung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222CAD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5F696D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FAE0B9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Anklageeröffnung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2FFAF5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943F36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0048D3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anklagen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9AA672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5625BF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EDE4F2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Ankläger/in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1903C3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24692D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96F4B9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Anklageschrift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DB34AB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4CDFF6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87D2BA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Anklagezulassung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4FFCFA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5B336E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DCCD68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Anmeldung (eines Rechtsmittels)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64FFD3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7E9B6C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74CF2D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Anordnung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E0BDB5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D63BBE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C14B50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Ansicht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1726A4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C28FC5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62C308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Anspruch auf Entschädigung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84DCFC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894565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B65FA9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Antrag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24B29E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7632EC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DC1415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Antrag auf Anordnung der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9F56CF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55EF9B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307693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Untersuchungshaft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E5BDDF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1F162F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79DAE2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Anzeige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72FDAF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5C0CFF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46F9BD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Anzeigepflicht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8BB553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CF5693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0F7C87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anzuordnen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CD1855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BC8A06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DD1700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Apostille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6C4179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B3FF2C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ABDF53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Arbeitsgericht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474432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C4AB7C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F52639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arbeitslos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6C3456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A974BA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978C64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Arbeitslosenversicherung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95A5C6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71FE83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93F4CD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Arbeitslosigkeit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C74C7C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DFDC21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E1B78A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Arbeitstag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EF0FBE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E669C3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B0AA92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Arrest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308A9C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BD9999A" w14:textId="77777777" w:rsidTr="002424D7">
        <w:trPr>
          <w:trHeight w:val="255"/>
        </w:trPr>
        <w:tc>
          <w:tcPr>
            <w:tcW w:w="3681" w:type="dxa"/>
            <w:tcBorders>
              <w:bottom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18326F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Artikel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F7BCFA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6D1733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5E6665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lastRenderedPageBreak/>
              <w:t>Audienz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2EFDBD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1A154A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C3EC47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Auditor/in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F04439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7588D2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538E32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Aufenthaltsort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270401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475E7E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B2C405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auferlegen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BAC1A3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10EF68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A4E467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Aufforderung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7F0EF0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3511B7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6144CB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Aufhebung (des Urteils, Strafbefehls, der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3D0FB9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F8D2FE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9965F0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Einstellungsverfügung)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8C819A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F1C84F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672892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Auflage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30482D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B6031A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425D22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aufnehmen (eine Untersuchung wieder 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9FC9EA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0B4486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45CE51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Aufsichtsbehörde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ACCDFD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F4FEFA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F4B20B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Augenschein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033D3C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6FF452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8A8BCC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aus eigener Wahrnehmung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C5EAC2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3E0602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A0D0C7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Ausfertigung, Urteils~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1A2F6B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5D6ED8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1D60B3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ausführen (eine Tat 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B7A172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CFC777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1638DB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Auskunftsperson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340835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463AC9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C80645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Ausrichtung (einer Entschädigung/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496B32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5D366F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EE028D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Genugtuung)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88C9F9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6771FC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A22801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Aussage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898516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EB843C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30BD75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Aussage verweigern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850CC3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26C8EB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E0E3B8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aussagen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30DC5D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A287F7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9ACF89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ausschaffen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BC9DCC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90EE63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EADB2C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Ausschaffung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8B0FE0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62FA06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BA23C8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Ausschreibung (zur Verhaftung/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9F990A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2347CD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C285BD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Aufenthaltsnachforschung)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3572BB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7D959C7" w14:textId="77777777" w:rsidTr="007842DD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2F57DC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Ausweis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EE665B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B1CFA7F" w14:textId="77777777" w:rsidTr="007842DD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</w:tcPr>
          <w:p w14:paraId="1F7E4EB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</w:tcPr>
          <w:p w14:paraId="4B9EEDF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9CBEBD9" w14:textId="77777777" w:rsidTr="007842DD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</w:tcPr>
          <w:p w14:paraId="11C2B01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</w:tcPr>
          <w:p w14:paraId="74E9D63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234FE34" w14:textId="77777777" w:rsidTr="007842DD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</w:tcPr>
          <w:p w14:paraId="2F23C50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</w:tcPr>
          <w:p w14:paraId="0A49F47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ECA7A13" w14:textId="77777777" w:rsidTr="007842DD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</w:tcPr>
          <w:p w14:paraId="560903D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</w:tcPr>
          <w:p w14:paraId="32E4CE4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9670B8B" w14:textId="77777777" w:rsidTr="00E257B6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</w:tcPr>
          <w:p w14:paraId="12A740BF" w14:textId="5855EC8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</w:tcPr>
          <w:p w14:paraId="356B88A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38F621B8" w14:textId="49967FFC" w:rsidR="0087677B" w:rsidRDefault="0087677B" w:rsidP="0087677B">
      <w:pPr>
        <w:rPr>
          <w:rFonts w:cs="Arial"/>
          <w:b/>
          <w:bCs/>
          <w:lang w:val="de-DE"/>
        </w:rPr>
      </w:pPr>
    </w:p>
    <w:p w14:paraId="2DB8C82E" w14:textId="77777777" w:rsidR="0087677B" w:rsidRDefault="0087677B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5578672D" w14:textId="3C264CB7" w:rsidR="0087677B" w:rsidRPr="009C5805" w:rsidRDefault="0087677B" w:rsidP="0087677B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B</w:t>
      </w:r>
      <w:r w:rsidRPr="009C5805">
        <w:rPr>
          <w:rFonts w:cs="Arial"/>
          <w:b/>
          <w:bCs/>
        </w:rPr>
        <w:t>)</w:t>
      </w:r>
    </w:p>
    <w:p w14:paraId="071AFB8C" w14:textId="77777777" w:rsidR="0087677B" w:rsidRDefault="0087677B" w:rsidP="0087677B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87677B" w:rsidRPr="00BC20B8" w14:paraId="2F1EBD5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5890A8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Bande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56497C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728910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952F17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beantragen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E0594C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FE0006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A4F5B2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beauftragen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168E32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C442F7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F7D2F9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Bedeutung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0976D2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8A47D0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EDDB31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bedingt (~er Strafvollzug)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A2C181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C1E32C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95D2D2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Bedürfnis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6998F6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718FA7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D8F2BD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Befangenheit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892141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5F0277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44E623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Begehren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E1B3C9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881088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926424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Begehren um gerichtliche Beurteilung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BC8FC3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F678F4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930D32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beglaubigt (~e Abschrift/Bescheinigung)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12123C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9D4C78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2F11AF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Beglaubigung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6A3829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CBF415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2F81BA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Beglaubigung (notarielle 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349AEB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4FCB09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039DE2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Begnadigung, ~</w:t>
            </w:r>
            <w:proofErr w:type="spellStart"/>
            <w:r w:rsidRPr="00BC20B8">
              <w:rPr>
                <w:rFonts w:cs="Arial"/>
                <w:color w:val="000000"/>
              </w:rPr>
              <w:t>sverfahren</w:t>
            </w:r>
            <w:proofErr w:type="spellEnd"/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70C113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255F2A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D103DC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Begründung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31E740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B3EAF3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649EC4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begutachten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CF9EE7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12824B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ED586C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Begutachtung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0A1904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73BA6B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C16750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Behörde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494458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8E8949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6781C6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Beilagen zu/r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8E5F4A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8C6D24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D988B5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Beistand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0257A0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794E14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E7CE98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Bekenntnis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91862D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F1EB7B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593D88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Beklagte Person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3E5BA0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37CE10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87A0BF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belastende und entlastende Tatsachen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D2AF16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2E6968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8D0A75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Belästigung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7AFEB6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0E1D4D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3287C4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Beleidigung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3355A9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B699BF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2AED83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Bemessung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8A9212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0E5A32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D91924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Benehmen, verwerfliches ~, leichtfertiges ~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4A45F3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CCA183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4B04D9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Beratung / Urteilsberatung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A9E0F9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52317E6" w14:textId="77777777" w:rsidTr="002424D7">
        <w:trPr>
          <w:trHeight w:val="255"/>
        </w:trPr>
        <w:tc>
          <w:tcPr>
            <w:tcW w:w="3681" w:type="dxa"/>
            <w:tcBorders>
              <w:bottom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00F941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Beratungsstelle</w:t>
            </w:r>
          </w:p>
        </w:tc>
        <w:tc>
          <w:tcPr>
            <w:tcW w:w="5357" w:type="dxa"/>
            <w:tcBorders>
              <w:bottom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0B1840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4FB4623" w14:textId="77777777" w:rsidTr="002424D7">
        <w:trPr>
          <w:trHeight w:val="255"/>
        </w:trPr>
        <w:tc>
          <w:tcPr>
            <w:tcW w:w="3681" w:type="dxa"/>
            <w:tcBorders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E58A91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lastRenderedPageBreak/>
              <w:t>Bereuen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  <w:bottom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A5BF60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AB8DB09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6BE786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Berichtigung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41D7FB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593694D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0B7960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berufsmässig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E0449E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0C62C58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33B6EA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Berufung (Appellation)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A11325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DEC072A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DA010E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Berufungsfrist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0B514C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73AFB95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2DBB86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Berufungsverfahren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23E9DD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C861238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CD243D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Berufungsverhandlung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982731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32098F0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E75D88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Beschlagnahme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A00288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56FC632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49828B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beschlagnahmen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C5F0C8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2C4521E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C13466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Beschluss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A7FC56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249E577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08EF2A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beschuldigen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6FF115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CE84E4B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7F4E76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Beschuldigte/r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95E978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344A464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7105FE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Beschuldigte Person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A3BCD6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C531AE9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B63695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Beschwerde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FCD26B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57E431F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B3C541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Beschwerde - Endentscheid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47271A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97B020C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7E1CBF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Beschwerde - Nichteintreten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C5B669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468FAB5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F0A6EB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Beschwerde - Abweisung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E46FD1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BC52C12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A66BBF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Beschwerde - Gutheissung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24492E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9DD7147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6387B3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Beschwerdefrist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FDAD9A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0797347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F4F89C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Beschwerdeschrift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9669BF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385707A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E480E8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Beschwerdeverfahren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D6269E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8F9B38D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138BC9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Besprechung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8A765C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71F5BE7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E6A240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Bestätigung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8F416E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2DAE24D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915B1C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Bestechung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05187F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B09EA24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228ABA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Bestellung (eines amtlichen Verteidigers)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D4E972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442CC75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66856C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Betäubungsmittel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BD6A34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9343D02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1AA937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Betäubungsmittelgesetz (</w:t>
            </w:r>
            <w:proofErr w:type="spellStart"/>
            <w:r w:rsidRPr="00BC20B8">
              <w:rPr>
                <w:rFonts w:cs="Arial"/>
                <w:color w:val="000000"/>
              </w:rPr>
              <w:t>BetmG</w:t>
            </w:r>
            <w:proofErr w:type="spellEnd"/>
            <w:r w:rsidRPr="00BC20B8">
              <w:rPr>
                <w:rFonts w:cs="Arial"/>
                <w:color w:val="000000"/>
              </w:rPr>
              <w:t>)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7E8633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C121775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415366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betreffend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CD46AC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ADB49AE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D1ACD4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betreiben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842EF1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90F8A8B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9A6698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Betreibung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02A7D2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C814BB5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442E6B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Betreibung fortsetzen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59ABE3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01A21CD" w14:textId="77777777" w:rsidTr="002424D7">
        <w:trPr>
          <w:trHeight w:val="255"/>
        </w:trPr>
        <w:tc>
          <w:tcPr>
            <w:tcW w:w="3681" w:type="dxa"/>
            <w:tcBorders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74229E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Betreibung zurückziehen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  <w:bottom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04E8A3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ED76078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58F6E9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lastRenderedPageBreak/>
              <w:t>Betreibungsamt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A919A4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2522C1B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79C9F8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Betreibungsbegehren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EA1DAC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113C07E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572C34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Betreibungskosten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EBB435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178EA94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DCC71B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Betreibungsnummer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73398C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9B39B98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6CBF2F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Betrug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935380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905BFC1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A64E66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Beurteilung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BE771C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AC37FF7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C9A39B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Bevollmächtigte/r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3A5CD5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17999F1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910D5C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bevormundet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5E65C8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4364C60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1136AD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Bewährung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0F5E3E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2D7B163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21CBEC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Bewährungsfrist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3D022E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A628CCA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7BD090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Beweis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A0FC76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C1CC155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1C02CA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Beweisabnahme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47EB61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09B9A57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631DB6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Beweisaufnahme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1BBE70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4548C3A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C7CD37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Beweisergebnis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BCA8B7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4C67BF9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A94518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Beweismittel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7098F2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5DABA53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D8EFC5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Beweisverfahren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1744DD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2FCD20B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32AC2D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Bewilligung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A809C6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2755307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812CA6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bezahlen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3ECE76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BA02661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9FEDE6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beziehen (Rente)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1A6EB5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7400A88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9ED17C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Bezirk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7B509A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690BE26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EE0EC7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Bezirksgericht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5DC114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EEC1A7C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9DB5EF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Bezirksrichter/in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FD8100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693544E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2C0F29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Bezug (der Kosten)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F26979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AA28913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D15E7E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Bibliothek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C6DC81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8A69379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87192D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Bildung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81C16E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415F409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9746BB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Bitte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2550E6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0DA55E2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93FD1B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Blutprobe (Entnahme einer ~)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05D282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A4C7911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31D804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Buchhaltung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DCF71C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5786BC5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2CD6D9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Bundesgericht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DF25A2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B46A3A9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7CB3F0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Büro für amtliche Mandate (bei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B3CEC6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C3B3289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001354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Oberstaatsanwaltschaft)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964D48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E96D215" w14:textId="77777777" w:rsidTr="002424D7">
        <w:trPr>
          <w:trHeight w:val="255"/>
        </w:trPr>
        <w:tc>
          <w:tcPr>
            <w:tcW w:w="3681" w:type="dxa"/>
            <w:tcBorders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60EA1A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Busse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  <w:bottom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A5BCB6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373724A" w14:textId="77777777" w:rsidTr="002424D7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B065B2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lastRenderedPageBreak/>
              <w:t>Bussenumwandlung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DE3B3B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5F7C704" w14:textId="77777777" w:rsidTr="00BA3994">
        <w:trPr>
          <w:trHeight w:val="255"/>
        </w:trPr>
        <w:tc>
          <w:tcPr>
            <w:tcW w:w="3681" w:type="dxa"/>
            <w:tcBorders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EF45AC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Bussenverfügung</w:t>
            </w:r>
          </w:p>
        </w:tc>
        <w:tc>
          <w:tcPr>
            <w:tcW w:w="5357" w:type="dxa"/>
            <w:tcBorders>
              <w:lef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F4C1CC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77C1AA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DC18D4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5548B9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5D26F5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F17BA8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C5AE36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DF231E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506015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26D80C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45CC7E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F713C1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61A272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73CC38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66CCBD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6D5E84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4F0E21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1262D2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09EBE2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1F2BCF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81E47A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CAE9E1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FAF5EE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847C11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3C88BF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B5E9F5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5D960D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F661C7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9FAB52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8141A6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646ECE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1E7C19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20385C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C303ED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C9C8B1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2FB28A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8547F1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535031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C8FF2B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95FA47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BE00DC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DC409A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4B3416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DA910F8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D7DD94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00512A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19D7DF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9FCC97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1C8DB9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07420A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1F6FAB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AFC69D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3B6CD4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215D3E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A6F1CF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498483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6ECFFD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D1EE08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9135B2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117A0D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282A57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2C8B64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69D414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9DE5DF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773A2B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904EBC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CD5F70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13734B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A35023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EA3E93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5CE403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DEDC70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5F9A8D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9AD601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481E26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5D78F9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B4DF00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B4C14F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0CD33E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37C924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7FE09B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7C7B52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9207A8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D05494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ED7D55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877D44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E09FDB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057197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3F08D30F" w14:textId="0358112F" w:rsidR="0087677B" w:rsidRDefault="0087677B" w:rsidP="0087677B">
      <w:pPr>
        <w:spacing w:line="240" w:lineRule="auto"/>
        <w:rPr>
          <w:rFonts w:cs="Arial"/>
          <w:b/>
          <w:bCs/>
          <w:lang w:val="de-DE"/>
        </w:rPr>
      </w:pPr>
    </w:p>
    <w:p w14:paraId="6497F477" w14:textId="77777777" w:rsidR="0087677B" w:rsidRDefault="0087677B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1AAE55BC" w14:textId="5C9DB8EB" w:rsidR="0087677B" w:rsidRPr="009C5805" w:rsidRDefault="0087677B" w:rsidP="0087677B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C</w:t>
      </w:r>
      <w:r w:rsidRPr="009C5805">
        <w:rPr>
          <w:rFonts w:cs="Arial"/>
          <w:b/>
          <w:bCs/>
        </w:rPr>
        <w:t>)</w:t>
      </w:r>
    </w:p>
    <w:p w14:paraId="2D1BBF5A" w14:textId="77777777" w:rsidR="0087677B" w:rsidRDefault="0087677B" w:rsidP="0087677B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87677B" w:rsidRPr="00BC20B8" w14:paraId="11D49C7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0A0BD3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Computer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18837E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49C6F5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483401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proofErr w:type="spellStart"/>
            <w:r w:rsidRPr="00BC20B8">
              <w:rPr>
                <w:rFonts w:cs="Arial"/>
                <w:color w:val="000000"/>
              </w:rPr>
              <w:t>Cyber</w:t>
            </w:r>
            <w:proofErr w:type="spellEnd"/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A3EC1C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AB093E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834CCD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CA32AD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086B12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326545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07F590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3FDEE6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A467EE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D7E5E8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EA497D8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FB00BE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FC5B45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505DA6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B62075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ABFA41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C1E083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C9833B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604402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5FDAB8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72CE23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FEE59F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ACFBB1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FAB05C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F08AC8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886022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E4856F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83D08C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BDC654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80E29F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26C329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8890F0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12619A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DB309B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5D1D59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D11873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47CE10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E69E47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DFBA19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974519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F90D48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F6DA8C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CF1B3F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38C122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2353C4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F56E49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F851B4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FA13CE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7AA68D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4777DE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07479D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F7206B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C17FA1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72508F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2D5B89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3E6CE0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EE1E76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B77F45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ED994A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87BDE5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30E18C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FDD836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C29EA3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F0B4ED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7DB826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006B75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CB49C4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B3A9F4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B262BD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26BC39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718F14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2FDBF4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B9F3DF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07972D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2ED857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D25068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97020A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E387D1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82408B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F72CCD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DA0EF4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209078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A74E4A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229252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F841DB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6893A61A" w14:textId="2D6BE653" w:rsidR="0087677B" w:rsidRDefault="0087677B" w:rsidP="0087677B">
      <w:pPr>
        <w:spacing w:line="240" w:lineRule="auto"/>
        <w:rPr>
          <w:rFonts w:cs="Arial"/>
          <w:b/>
          <w:bCs/>
          <w:lang w:val="de-DE"/>
        </w:rPr>
      </w:pPr>
    </w:p>
    <w:p w14:paraId="1F6FB77A" w14:textId="77777777" w:rsidR="0087677B" w:rsidRDefault="0087677B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2BF93469" w14:textId="7FC082B1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D</w:t>
      </w:r>
      <w:r w:rsidRPr="009C5805">
        <w:rPr>
          <w:rFonts w:cs="Arial"/>
          <w:b/>
          <w:bCs/>
        </w:rPr>
        <w:t>)</w:t>
      </w:r>
    </w:p>
    <w:p w14:paraId="125C6A40" w14:textId="77777777" w:rsidR="004B4D28" w:rsidRDefault="004B4D28" w:rsidP="004B4D28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43BB1AE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5F73AB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Datenschutz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8933DE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C7D03C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C03716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Debitoren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B2318D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EFFD99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30736B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deklarieren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6CC19A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2A966B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84BD7E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Deliktsbetrag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0A7064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36F701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7D6D49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Diebstahl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7A6C20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09616A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52B4C6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Dispositiv, Urteils~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91F4B3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72404D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8EF3CE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Dolmetscher/in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CFFA9D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6DAFE5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BDB3EA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Doppel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4FF07C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DB0085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175A0A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8A2194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86A527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53BD14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2D7B5E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7BD5CF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1EA2FC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03837B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C0F335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6A342A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040ABE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09A6BA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E3201B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F7903F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544F01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F1FE93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642A1C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9D52EF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0BC517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38D2BC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6FA771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27759A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7B71DA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C2F14B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1B7E09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62FA08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6C37CA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539C87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4CC902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830B1B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49264B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F2DB97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BD337B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F1EAF1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730F27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0C9863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10C676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3E8B08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0B5A21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E2E848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9A02B9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E0FBCD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31727F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A64F4C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715EEE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CCCF56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DEE393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756D7F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F7B4B1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7FD9C0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65A2F1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9A7CD0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571B5D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0DAC3B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CCE008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5F69C6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FF753A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393AC4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3452DB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FFCFB6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E50A11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64068B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232FB2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745ABF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6E2B47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1D77379E" w14:textId="2E2DEA6C" w:rsidR="004B4D28" w:rsidRDefault="004B4D28" w:rsidP="0087677B">
      <w:pPr>
        <w:spacing w:line="240" w:lineRule="auto"/>
        <w:rPr>
          <w:rFonts w:cs="Arial"/>
          <w:b/>
          <w:bCs/>
          <w:lang w:val="de-DE"/>
        </w:rPr>
      </w:pPr>
    </w:p>
    <w:p w14:paraId="3286F99E" w14:textId="77777777" w:rsidR="004B4D28" w:rsidRDefault="004B4D28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57AB4BBA" w14:textId="21451301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E</w:t>
      </w:r>
      <w:r w:rsidRPr="009C5805">
        <w:rPr>
          <w:rFonts w:cs="Arial"/>
          <w:b/>
          <w:bCs/>
        </w:rPr>
        <w:t>)</w:t>
      </w:r>
    </w:p>
    <w:p w14:paraId="6184F94F" w14:textId="77777777" w:rsidR="004B4D28" w:rsidRDefault="004B4D28" w:rsidP="004B4D28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5EE93A0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C88EC5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Effekten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BE0820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2C092D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463350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Ehefrau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CF6CA6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3899DA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0CEE4E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Ehemann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C3049B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D0AAD5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1718F7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Eheschutz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C98CD5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38274D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DA9C76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Eheschutzmassnahmen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554064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BB7563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EC83C4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Eheverträge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2BD858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E30421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37275B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Ehrenkodex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91AA4C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8FF318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C63E6A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Ehrensache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F94C2B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C6D4F8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11C380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Ehrverletzung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29F181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CF7C13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890C7F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Ehrverletzungsprozess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553DAA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4313C2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7BC033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Eindruck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2D4439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DAE0F5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FDCED7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einhalten (Frist)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98EFDD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2C0EE5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98FEA8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Einsicht in die Akten nehmen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124258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512EFE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E840C7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einsperren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AE02C5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0F0CA1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28993D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Einsprache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2FA21D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111ABF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085827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Einsprache (gegen einen Strafbefehl ~ erheben)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CE9D15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2F55E3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DFFC7A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Einsprachefrist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89B902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C8DFA6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A2C331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proofErr w:type="spellStart"/>
            <w:r w:rsidRPr="00BC20B8">
              <w:rPr>
                <w:rFonts w:cs="Arial"/>
                <w:color w:val="000000"/>
              </w:rPr>
              <w:t>Einspracheverfahren</w:t>
            </w:r>
            <w:proofErr w:type="spellEnd"/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CB1657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B56E8B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DCBB3B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Einspruch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AB9F77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2119FF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02BA56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Einstellung des Verfahrens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5762FB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AFD796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933168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Einstellungsverfügung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7F3472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926F2A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9278D9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einstweilen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D7052D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79064A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6379D6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eintreiben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E9E3CD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43D690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9718FF8" w14:textId="6F8E9CDE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Einvernahme (des Zeugen, des Beschuldigten)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4ACCCE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A09F1C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42D75E8" w14:textId="158C902E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einvernehmen (den Zeugen ~, den Beschuldigten 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F10FEC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AFE7D2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C91A11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einzahlen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9DEFF8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7F548E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014B64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Einzahlung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5A0E16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CD7F40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7FA76C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Einzahlungsschein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EAB4DE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30F5DC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3B88B7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Einzelgericht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9CB9B3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367EA0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F8DADB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lastRenderedPageBreak/>
              <w:t>Einzelrichter/in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94DA96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A09AFD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4899E5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Einziehung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E8CC90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FEB21E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0ABCD4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elterliche Sorge, Inhaber der ~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9EE241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56DB40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A817B4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Elternbrief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464431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B83746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CA023A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Empfangsschein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684462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1C3FB4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D16268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Endentscheid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5D1EED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F26E6B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68CB35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endgültig, der Entscheid ist ~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EC88F1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00E0CF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26E91A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Entbindung vom Arztgeheimnis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6D6F8A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0202DA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614219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Entlassung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D59911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0A6C14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D83EA6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Entschädigung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8C38A8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429848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8517EE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Entscheid (vom)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97E7A6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6C6619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7CDE5B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proofErr w:type="spellStart"/>
            <w:r w:rsidRPr="00BC20B8">
              <w:rPr>
                <w:rFonts w:cs="Arial"/>
                <w:color w:val="000000"/>
              </w:rPr>
              <w:t>Entscheidgebühr</w:t>
            </w:r>
            <w:proofErr w:type="spellEnd"/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0F3746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F9CCF3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39B08E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Entschuldigungsgrund, ohne genügenden ~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DB1F8A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849066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DC68C2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Erbausschlagung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4FBBB3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5F157D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487F28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Erbe, Erbin, Erben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E6F7BE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451C23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6C37D7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erben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4B0239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4C4D62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F940BC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Erbschaftsklage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D947E7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FEEE58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E595DA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Erbschein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56BB44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48EF97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AE728B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Erbteil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1116CF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942533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C04C55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Erbteilung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E143BA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1ED37E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07EFFA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Ergänzung des ...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3229CF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149034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4876AC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Ergänzungsfrage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A17E21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6317EA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910088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Erhebung der Anklage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724B49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94665D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3D5303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Erhebungen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4A7ED4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6B2C8C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CBE4AB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Erkenntnisse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B45254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A80B98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3CCC9B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Erklärung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2643CE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38DF82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759C9C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Erlass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A9DD20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F5E409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875EC2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Erlaubnis (Genehmigung)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EF2456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8449E3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DE09A1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Erläuterung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C84A89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D48A74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B75A90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Erledigungsbeschluss, ~</w:t>
            </w:r>
            <w:proofErr w:type="spellStart"/>
            <w:r w:rsidRPr="00BC20B8">
              <w:rPr>
                <w:rFonts w:cs="Arial"/>
                <w:color w:val="000000"/>
              </w:rPr>
              <w:t>verfügung</w:t>
            </w:r>
            <w:proofErr w:type="spellEnd"/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BE2223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500D40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74600E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Erledigungsentscheid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39E251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B8C069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BD28B4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Ermittlung (Untersuchung)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736C76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171417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5E4CE3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lastRenderedPageBreak/>
              <w:t>Ersatzanordnung/en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5C77F7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905BE9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0E907D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Ersatzrichter/in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6DD760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AC5500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C6E6AB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Erscheinen, persönliches ~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3017A7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D2DBB5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E9ADF2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erstinstanzlich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66EA14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C82F56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E77F7C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Erziehung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B6A6A7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CF025F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79142B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ABA021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2E4C56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3EE6D1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CDC1A2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4CABE4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D75DBE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D8224C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3653C0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0F2F35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36E8EB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C3E77A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DBD7C1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94E4F2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29F020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380691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04CEFF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E9761D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91D362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0B298A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242FCA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092264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1D3B7E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062FB2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EE33D1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EAAFAC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B9B9FD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04A121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4A4A6B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202CB7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C4F657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CF3DA1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65DC3A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043B08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FD7016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D25DA6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626D0F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A2AF5D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21E213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037613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799CB6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576CD4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8EDF8A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C69E4A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B9F39E8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9AD6C5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D21254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73DCBB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67D467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F04D3C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AFC818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8BC20F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44876A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2717F1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4017C2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80567F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EDA453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725567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E730D8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ADC1EE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69E14A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98B94E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E4B585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99AA4F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CB6724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3C0CC7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B88411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536009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57149A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6719D0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FA198D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06D7C8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6231B1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BD39E5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65EE04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34EADC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C6E166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5AA2A0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3F922B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7B4944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6078C52A" w14:textId="77777777" w:rsidR="004B4D28" w:rsidRDefault="004B4D28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7E838DA2" w14:textId="2C95A572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F</w:t>
      </w:r>
      <w:r w:rsidRPr="009C5805">
        <w:rPr>
          <w:rFonts w:cs="Arial"/>
          <w:b/>
          <w:bCs/>
        </w:rPr>
        <w:t>)</w:t>
      </w:r>
    </w:p>
    <w:p w14:paraId="17DD7E09" w14:textId="77777777" w:rsidR="004B4D28" w:rsidRDefault="004B4D28" w:rsidP="004B4D28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7FD0C42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F56C7E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Fahndung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F3F05D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E157BD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702EAD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Fahren in fahrunfähigem Zustand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5F7CA3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CE7222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93CDB7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Fall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EBC67C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C30D1E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A16F81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Familiensache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E3902E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2A6F0E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7F2368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Fahrlässigkeit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223CE1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0CD6D0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975650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Fehlverhalten, fehlbares Verhalten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7B1887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6F6178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3DBEAE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Festgenommener, festnehmen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6CE649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CF199E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9F156A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Festnahme (vorläufige 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A954E8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C4CFC5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BAA3A7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Firma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C91B15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35080E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07A90F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fordern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918466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49DCF0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26E085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Forderung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241E29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BC4BC2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51C578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Fortsetzungsbegehren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B558B1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0C6162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574029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Fragebogen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E94E29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007917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A4D62D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Freigabe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5D679B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C7A388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D640FA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Freiheit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2B8F41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5ABD51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7D7892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Freiheitsstrafe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2B49B0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5F641F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C1B087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freilassen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4204B5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9CB181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34D448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Freilassung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64B821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705E1C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F67B90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freisprechen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932A58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7106C2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7B4253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Freispruch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5040A6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16F006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C11363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freiwillig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B5971C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D7D5A1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A6EC40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Friedensrichter/in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663609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6CE8F7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CF6315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Frist - schriftliche Replik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BD0DD8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495826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D623D1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Frist - schriftliche Duplik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CCD8C8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EBE338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6B824B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 xml:space="preserve">Frist, </w:t>
            </w:r>
            <w:proofErr w:type="spellStart"/>
            <w:r w:rsidRPr="00BC20B8">
              <w:rPr>
                <w:rFonts w:cs="Arial"/>
                <w:color w:val="000000"/>
              </w:rPr>
              <w:t>Berufungs</w:t>
            </w:r>
            <w:proofErr w:type="spellEnd"/>
            <w:r w:rsidRPr="00BC20B8">
              <w:rPr>
                <w:rFonts w:cs="Arial"/>
                <w:color w:val="000000"/>
              </w:rPr>
              <w:t>~, Beschwerde~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164AFF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FAA30B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1CC65E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Einsprache~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96DAD9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1518C3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F1AF7E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Fristerstreckung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8A4B21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B1A509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07C6AE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Fristerstreckungsgesuch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01EDD3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E9A026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B928C3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Fürsorgebehörde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0191DD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90DDF6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55A8EF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Fürsorgerische Unterbringung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E2B955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5E8D24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43FA13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fürsorgerischer Beistand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817D8E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43CB3AA6" w14:textId="6350CD5F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G</w:t>
      </w:r>
      <w:r w:rsidRPr="009C5805">
        <w:rPr>
          <w:rFonts w:cs="Arial"/>
          <w:b/>
          <w:bCs/>
        </w:rPr>
        <w:t>)</w:t>
      </w:r>
    </w:p>
    <w:p w14:paraId="6695C3D3" w14:textId="77777777" w:rsidR="004B4D28" w:rsidRDefault="004B4D28" w:rsidP="004B4D28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1A41FE5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FD4512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Gebühren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F3AB51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EF6858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0C7E27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Geburtsdatum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F46ECC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B38A3D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26C7F5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Gefängnis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75D8EB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33B606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6F1A8F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Gegenpartei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FEC31B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62B87F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7EDB74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Gegensatz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59D7F5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06D1A9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F0D157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Geisteszustand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3FDF35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A3BB4D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4A0C48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Geldstrafe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69F598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103ACA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F95798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Gemeinde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464906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D00750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502A31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Gemeindepolizei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13658F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B9E8B1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597427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gemeingefährlich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6DDF22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425D53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C4BE16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genehmigungspflichtig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6130EA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04B821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A72645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Genugtuung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17F6B7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D61563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BCB550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Gericht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28898F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F85167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A36041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gerichtlich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5483E2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3A288C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FBAB05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gerichtliche Beurteilung (innert zehn Tagen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80BB16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A13BB1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D66F10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vom Tage der Mitteilung an gerechnet durch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13930D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CFFBFE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1FE2FE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schriftliche Erklärung ~ verlangen)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F80D88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982E61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A7213B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Gerichtsferien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56AB3D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6DC938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DC22B7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Gerichtsgebühr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D0B558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F781EA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7137A9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Gerichtshof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1525AF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6CBF7E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E3CC89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Gerichtskanzlei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CE8B74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6F284B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9F171D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Gerichtskasse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EA83B2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1A9427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0DB0F6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Gerichtskosten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EEB3DA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69C153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5672F9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Gerichtspräsident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29A5AD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B330B5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CE7C04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Gerichtssaal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1C7DB4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BEA327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04670A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Gerichtsschreiber/in (früher: jur. Sekretär/in)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95BA58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1FC51A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29ED3D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Gerichtsschreiber/in, Leitende/r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231224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219EE3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7D59AC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Gerichtssitzung/-verhandlung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89EE09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B77D126" w14:textId="77777777" w:rsidTr="002424D7">
        <w:trPr>
          <w:trHeight w:val="255"/>
        </w:trPr>
        <w:tc>
          <w:tcPr>
            <w:tcW w:w="3681" w:type="dxa"/>
            <w:tcBorders>
              <w:bottom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7D4C87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Gerichtsstand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91C3DB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CCC1C4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E9F5F7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lastRenderedPageBreak/>
              <w:t>Gerichtsurkunde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31E4F1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924615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D66FA6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Geschädigte/r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2A2585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3FB6F2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3B72EF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Gesetz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5922DF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6B36A6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FE4B52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geständig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406DF5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39E810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C05715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Geständnis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7DA0FD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01E598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2C9905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Gesuch (~um Aufhebung der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9B216B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9174A9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75D4AD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Untersuchungshaft, ~ um Haftentlassung)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10DCA5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B1B29D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D95292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Gesuchsteller/in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E58434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F24180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C218FA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Gewährung des bedingten Strafvollzuges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E90AC0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5D4AE1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6BB9B9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Gewalt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64BD26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4A02D1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B28549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Gewaltschutzmassnahmen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5421EB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636169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FEF8FF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Gewissen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4720BA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4186E2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40D10D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glaubhaft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44C099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213975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8476E1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Gläubiger/in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758507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DADFB7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4A26BC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glaubwürdig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60CA1F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6665F0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695A8D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Glaubwürdigkeit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67A8C5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A0ED3D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057D08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grob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3E7AE1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050539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5E2BCE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Gutachten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6748CF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B5A877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4A3B7B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Gutachtensauftrag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7CC155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204355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B0C8FB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Gutachter/in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BF1458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C3FDE2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67FFFE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Gutheissung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789604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4FBE8C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C1C645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842C7E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548703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F1CBC9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C7B67C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F893B8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704E52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1D83C2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ED3927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EBC7D5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0210BE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FB86C48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5A5988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CD9199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2566F1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11EF49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B9A87B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AE8DE8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8F0DB3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B168B3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B7F949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2AED24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7C63F8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EA3663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874B62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07BF64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33CDC4A8" w14:textId="7884D377" w:rsidR="004B4D28" w:rsidRDefault="004B4D28" w:rsidP="0087677B">
      <w:pPr>
        <w:spacing w:line="240" w:lineRule="auto"/>
        <w:rPr>
          <w:rFonts w:cs="Arial"/>
          <w:b/>
          <w:bCs/>
          <w:lang w:val="de-DE"/>
        </w:rPr>
      </w:pPr>
    </w:p>
    <w:p w14:paraId="1AB17325" w14:textId="77777777" w:rsidR="004B4D28" w:rsidRDefault="004B4D28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229AFA9C" w14:textId="30EFE398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H</w:t>
      </w:r>
      <w:r w:rsidRPr="009C5805">
        <w:rPr>
          <w:rFonts w:cs="Arial"/>
          <w:b/>
          <w:bCs/>
        </w:rPr>
        <w:t>)</w:t>
      </w:r>
    </w:p>
    <w:p w14:paraId="2E8CF8BB" w14:textId="77777777" w:rsidR="004B4D28" w:rsidRDefault="004B4D28" w:rsidP="004B4D28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229F3C2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959E1B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Haft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8341F3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AB1236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1D2971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Haftanstalt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6FAB2F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6EB973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8A8B0B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Haftantrag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A90251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4AD06A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7149A6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Haftbefehl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C744CA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6A03EF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CE4C47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Hafteinvernahme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F5262A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60A0DA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C9C8BE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haften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CAF242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967F6D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ABBCA8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Haftentlassung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155F36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F65827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475349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Haftentlassungsgesuch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F6FCF0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867522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44B5AB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handeln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9E4C50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C156BB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EC71C8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Handelsgericht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79F0F2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99403C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CD3155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Handfesseln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8E58E6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3C585F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E62537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handlungsfähig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D2807F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DA1F15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BB201C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handlungsunfähig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6FB9C2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9325BA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8B53FE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hängiges Verfahren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C6210F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891767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BF1FF4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Hauptverfahren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DDB7E8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0D9424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F7B0F1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Hauptverhandlung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EFDFCD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2B8193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9D19CC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Hausdurchsuchung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97759A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EA0EF5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BAC24E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Hausfriedensbruch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60F93A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B15B71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F0AF63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Hausgenosse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294372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4F0ACA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B1D4C2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häusliche Gewalt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DFFAF3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C4EB1A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01CC2A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hemmen (hemmt die Vollstreckung des Urteils)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A63A8C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02DCD5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202727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Herabsetzung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2ED2EE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2A8004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82BE9B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Herausgabe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7B0BF4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5DB002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21FA80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Hinweis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37E785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C0FF9DB" w14:textId="77777777" w:rsidTr="002424D7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3E2B55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Honorarforderung</w:t>
            </w: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B52A1A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8F617C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96F43C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C8943A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DB0900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3FAA4D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1921EB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503A23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991E53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D140B5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9AA19E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7738FE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765062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7025232C" w14:textId="203300BB" w:rsidR="004B4D28" w:rsidRDefault="004B4D28" w:rsidP="0087677B">
      <w:pPr>
        <w:spacing w:line="240" w:lineRule="auto"/>
        <w:rPr>
          <w:rFonts w:cs="Arial"/>
          <w:b/>
          <w:bCs/>
          <w:lang w:val="de-DE"/>
        </w:rPr>
      </w:pPr>
    </w:p>
    <w:p w14:paraId="5FAFDB80" w14:textId="77777777" w:rsidR="004B4D28" w:rsidRDefault="004B4D28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1DA7F285" w14:textId="2589011B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I</w:t>
      </w:r>
      <w:r w:rsidRPr="009C5805">
        <w:rPr>
          <w:rFonts w:cs="Arial"/>
          <w:b/>
          <w:bCs/>
        </w:rPr>
        <w:t>)</w:t>
      </w:r>
    </w:p>
    <w:p w14:paraId="4F0F8CD7" w14:textId="77777777" w:rsidR="004B4D28" w:rsidRDefault="004B4D28" w:rsidP="004B4D28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749FAFE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3631BB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in Beschlag nehmen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C2AE4F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51613A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D2B08C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Inhaftierung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6FCA36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18E8BB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AFC574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Inkasso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DAC99A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023086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493617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Instanz, untere ~, obere ~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50F1EF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259915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B060CC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IV-Rente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224A1A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C94586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DB17A6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CB2A5E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21DBFD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20F4E9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045D58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D58512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A55512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616376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FEBC39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02DD36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914040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1B62BF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2BAFDB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AA39C7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338036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4C0848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8AA2AC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EFE82D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6E7BB4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309188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CF843A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4EECB8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803985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E8111B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B4950A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6A762A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F1B696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89159E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B336E4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29AF09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9A7376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F058A6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3F7DBB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D0D088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80C1E6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A8BEAA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6B5DEF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A3691F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BCAFD0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4B6152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8568F7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07ACC1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55A013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8ED3E4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E0F976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1F52F5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626802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984A7F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72F796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351F08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7A61B6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12D329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DFA554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F7C9EE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A76D28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B776C2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66A9B98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AE81CF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5AC19E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D25938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2DFE68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29C318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971E5A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599DA2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A527C2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62F3CE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183BFF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669069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73B482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D40468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5DE965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A40D32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84BB5E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B8DCEB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107CDEEA" w14:textId="29D2E69A" w:rsidR="004B4D28" w:rsidRDefault="004B4D28" w:rsidP="0087677B">
      <w:pPr>
        <w:spacing w:line="240" w:lineRule="auto"/>
        <w:rPr>
          <w:rFonts w:cs="Arial"/>
          <w:b/>
          <w:bCs/>
          <w:lang w:val="de-DE"/>
        </w:rPr>
      </w:pPr>
    </w:p>
    <w:p w14:paraId="1AE57352" w14:textId="77777777" w:rsidR="004B4D28" w:rsidRDefault="004B4D28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5828B29F" w14:textId="5B89AA59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J</w:t>
      </w:r>
      <w:r w:rsidRPr="009C5805">
        <w:rPr>
          <w:rFonts w:cs="Arial"/>
          <w:b/>
          <w:bCs/>
        </w:rPr>
        <w:t>)</w:t>
      </w:r>
    </w:p>
    <w:p w14:paraId="2C59531B" w14:textId="77777777" w:rsidR="004B4D28" w:rsidRDefault="004B4D28" w:rsidP="004B4D28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0D52E2D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6794C0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Jugendanwalt/-</w:t>
            </w:r>
            <w:proofErr w:type="spellStart"/>
            <w:r w:rsidRPr="00BC20B8">
              <w:rPr>
                <w:rFonts w:cs="Arial"/>
                <w:color w:val="000000"/>
              </w:rPr>
              <w:t>schaft</w:t>
            </w:r>
            <w:proofErr w:type="spellEnd"/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666B5A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B799F1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FD4330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Jugendgericht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AB6A23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37724D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3D965B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Jugendliche/r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620CD7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FD39B3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CCD71C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junge Erwachsene/r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09283B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C7E2A9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257FA9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434E69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698DE1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F3565A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E89C6B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B84B7D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18C745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457131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F99D27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D8CB1E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992CB9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0540D4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B2C4BC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D646A7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5374B6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38F08C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151ABC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1476D5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553A5A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507A4B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7943D0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C3A0FB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A7A0EB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EC3A94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CF6239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9C1115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2EABB8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342AF4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04A715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E1DCEA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229B26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4AD799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C24163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88E874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EE7C2A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8765C1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F749AF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768BF0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066C1D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FB6EC2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78EE7F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1F8890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127CC7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EDAFBB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747401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6AEC08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91D620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F76046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373D65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DF2320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7A546E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D93660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ABE754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BEF939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A9E1BA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E96D82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9560B5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0FD8A2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9AAD26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FC66A5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4FDD2C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88ACC2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72E23F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9EAE06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2AFA3D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ADA790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026639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BC68B4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E318B1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A614DD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1F424B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4E6D6F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DB2196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48607D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B32A49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6D2574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E6A9DC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58DAADB0" w14:textId="6CA17BC3" w:rsidR="004B4D28" w:rsidRDefault="004B4D28" w:rsidP="0087677B">
      <w:pPr>
        <w:spacing w:line="240" w:lineRule="auto"/>
        <w:rPr>
          <w:rFonts w:cs="Arial"/>
          <w:b/>
          <w:bCs/>
          <w:lang w:val="de-DE"/>
        </w:rPr>
      </w:pPr>
    </w:p>
    <w:p w14:paraId="0A15C880" w14:textId="77777777" w:rsidR="004B4D28" w:rsidRDefault="004B4D28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13320A54" w14:textId="32854329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K</w:t>
      </w:r>
      <w:r w:rsidRPr="009C5805">
        <w:rPr>
          <w:rFonts w:cs="Arial"/>
          <w:b/>
          <w:bCs/>
        </w:rPr>
        <w:t>)</w:t>
      </w:r>
    </w:p>
    <w:p w14:paraId="01C2F6C9" w14:textId="77777777" w:rsidR="004B4D28" w:rsidRDefault="004B4D28" w:rsidP="004B4D28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7127353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7A9C6B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Kantonspolizei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73902A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2CCFDB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830EDC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Kasse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81D9AE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B6FB3D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D2F29B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Kaution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560BE4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957A9C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7535A2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Kautionsauflage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3B59D1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BE58F8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31858C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Kinderanhörung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813D52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496DBA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0C06E7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Kindes- und Erwachsenenschutzbehörde (KESB)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15A69B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D65042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A74D89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Klage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FA6645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1D14AC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75D00C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Klagebewilligung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5F34CA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F55B85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52ED4D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Klageformular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0A905F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0093A2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68E51A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klagen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CE032C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6A046B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D091B5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Kläger/in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16BFB9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A65451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DC6D44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Klagerückzug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FCA2E7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6AA7E5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A17CC6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Klageschrift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E0A92B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096050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5BED5D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Kollusion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51E259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D4B5AF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64C97B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Kollusionsgefahr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365391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8F947C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EED9BB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Körperverletzung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C7CC0B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284B79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E43725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Kollegialgericht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C862D4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D22C73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883125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Konfrontation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76447C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39D080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A41FAC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Konfrontationseinvernahme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03E5DB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74CAFA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A4994E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Konkurs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3E29A7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579887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3FC87F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Konkursamt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9F9F6B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C5B80D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276195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Konkursandrohung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7B7419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722F9C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D6B7DA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Konkursbegehren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FC0EBC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001D93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3D52D1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Konkursverlustschein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430D25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BA4CAA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1F7517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Korrespondenz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7FC786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B56198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BFF7FC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Korruption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3D69D1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AA7889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11D5E0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Kosten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EAC14D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CFB3D8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82EF91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Kostenauflage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D15EB9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5A4A58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D74E0D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kostentragend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7E2DF7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DD9A8BD" w14:textId="77777777" w:rsidTr="002424D7">
        <w:trPr>
          <w:trHeight w:val="255"/>
        </w:trPr>
        <w:tc>
          <w:tcPr>
            <w:tcW w:w="3681" w:type="dxa"/>
            <w:tcBorders>
              <w:bottom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86E6A0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Kreditoren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EE68DC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732C1D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22B434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lastRenderedPageBreak/>
              <w:t>Kriminalpolizei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0C02AB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B88E3C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0E2216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E277A3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BE766E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D981C6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F8712C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DC5934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762ADD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FB2E9F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14530D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FAEC9C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F7FB4B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B40FB2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66E955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B634B0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D095F4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6F074F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1C4FC2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E3896D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B97C4E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868F98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348EAF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BFE984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125D42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C31D8F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F6B80F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A3F5F2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3271BB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F5E7E3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71CB3B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59867F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E5F2A1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3DDF8A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56D4F0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2D97E5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CD1BDD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5E0C2C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D7CA80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24756F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BCED9C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A9E610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8FE389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A2360F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985224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380AAC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62E99E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A4CB09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B1E584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75F3EC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4D4010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4381A8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47BA97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BF7607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C3D3DE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E60124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7222EE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56F000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3E95D7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6A95D6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A70C95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CEA328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AB4251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BFF519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ED1A06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FA2084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624DA2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12BA8B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B04270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95AF31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980E11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2F56B7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C29C54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11F64D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04936E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3CD2C0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967B40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C6C1A1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A32C97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234DCC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A72785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47E73F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544FF6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1074BD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FF42BE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F327E2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3060A8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9CD975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B8FB0F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F1D75F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842F3C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492808B1" w14:textId="3E0C0895" w:rsidR="004B4D28" w:rsidRDefault="004B4D28" w:rsidP="0087677B">
      <w:pPr>
        <w:spacing w:line="240" w:lineRule="auto"/>
        <w:rPr>
          <w:rFonts w:cs="Arial"/>
          <w:b/>
          <w:bCs/>
          <w:lang w:val="de-DE"/>
        </w:rPr>
      </w:pPr>
    </w:p>
    <w:p w14:paraId="6EB2154B" w14:textId="77777777" w:rsidR="004B4D28" w:rsidRDefault="004B4D28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4B29D27F" w14:textId="7887E876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L</w:t>
      </w:r>
      <w:r w:rsidRPr="009C5805">
        <w:rPr>
          <w:rFonts w:cs="Arial"/>
          <w:b/>
          <w:bCs/>
        </w:rPr>
        <w:t>)</w:t>
      </w:r>
    </w:p>
    <w:p w14:paraId="2EF7FA26" w14:textId="77777777" w:rsidR="004B4D28" w:rsidRDefault="004B4D28" w:rsidP="0087677B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440740D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F69D0C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Leichenschau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97B235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66B9D5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54EF3C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Leichnam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0EA452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E5604C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97F167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Letztwillige Verfügung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B8D147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3A7C62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502E67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Leumundsbericht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B5053B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26679D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669B4F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Leumundszeuge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0511A2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025066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05CA47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Leumundszeugnis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D1F2D9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8CE877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7742DC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Löschung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F0D359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364DD5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6310D9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Löschungsbegehren (Strafregister)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2E26C6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C36220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1ABC6D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5F8FE0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9D4B75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3C4CF3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04D8AD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13AD2F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08B79C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1CA841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CA749C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8BCB27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A182DF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C705BC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8C6E96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1F4190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50B80E8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D7E03B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66252B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D7662F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55D231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117146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91EDB88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1C0B79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94FE55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0BF1CB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FD8B37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769CBE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09661F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EBDE8E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69DD8E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95A7A7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43A2BD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6B06D3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D0D9CB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F1A37B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BD8890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8AEBCD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E41399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74C644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6BB96B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28FA34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B76C6F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79C3A48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592ED0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09C4F5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111E26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F74C42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D9610D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7E11B6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62837E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FF57D9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33D099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1E4DB5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3BF76C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E5D672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7A5900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593B39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982EC4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04BC91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66F5E5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7ED06F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EB00CC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2E7211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7AFC65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B30C72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95547C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27EF60F9" w14:textId="45A04F7D" w:rsidR="004B4D28" w:rsidRDefault="004B4D28" w:rsidP="0087677B">
      <w:pPr>
        <w:spacing w:line="240" w:lineRule="auto"/>
        <w:rPr>
          <w:rFonts w:cs="Arial"/>
          <w:b/>
          <w:bCs/>
          <w:lang w:val="de-DE"/>
        </w:rPr>
      </w:pPr>
    </w:p>
    <w:p w14:paraId="321655AA" w14:textId="77777777" w:rsidR="004B4D28" w:rsidRDefault="004B4D28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1E7D33FF" w14:textId="12B0D05C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M</w:t>
      </w:r>
      <w:r w:rsidRPr="009C5805">
        <w:rPr>
          <w:rFonts w:cs="Arial"/>
          <w:b/>
          <w:bCs/>
        </w:rPr>
        <w:t>)</w:t>
      </w:r>
    </w:p>
    <w:p w14:paraId="3781BC2D" w14:textId="77777777" w:rsidR="004B4D28" w:rsidRDefault="004B4D28" w:rsidP="0087677B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0DD1181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FE2F10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Mangel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3046239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D6EA39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9965DA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mangelhafte Klage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0893E96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1429D9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88672A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 xml:space="preserve">Massnahme, </w:t>
            </w:r>
            <w:proofErr w:type="gramStart"/>
            <w:r w:rsidRPr="00BC20B8">
              <w:rPr>
                <w:rFonts w:cs="Arial"/>
                <w:color w:val="000000"/>
              </w:rPr>
              <w:t>stationäre ,</w:t>
            </w:r>
            <w:proofErr w:type="gramEnd"/>
            <w:r w:rsidRPr="00BC20B8">
              <w:rPr>
                <w:rFonts w:cs="Arial"/>
                <w:color w:val="000000"/>
              </w:rPr>
              <w:t xml:space="preserve"> ambulante ~, sichernde ~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28EA581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D97627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3A4498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Massnahmen, vorsorgliche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40A679B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C61C96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3A9C0B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Massnahmen, superprovisorische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62539AA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4E9344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E780CC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materielle Gesetzesvorschrift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2E8EBCA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1F073F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18681A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materielles Recht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5029781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2D170D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09D259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Meinung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07B701E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44F89C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7E27AC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Mietgericht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168C6D7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9B6F0E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A6474B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Migrationsamt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1ADDCAB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9B029B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A45862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mildernd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28380F5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3916DE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63BEC3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Minderjährige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03E1414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6410D4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D32D49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proofErr w:type="spellStart"/>
            <w:r w:rsidRPr="00BC20B8">
              <w:rPr>
                <w:rFonts w:cs="Arial"/>
                <w:color w:val="000000"/>
              </w:rPr>
              <w:t>Mindest</w:t>
            </w:r>
            <w:proofErr w:type="spellEnd"/>
            <w:r w:rsidRPr="00BC20B8">
              <w:rPr>
                <w:rFonts w:cs="Arial"/>
                <w:color w:val="000000"/>
              </w:rPr>
              <w:t xml:space="preserve"> ~</w:t>
            </w:r>
            <w:proofErr w:type="spellStart"/>
            <w:r w:rsidRPr="00BC20B8">
              <w:rPr>
                <w:rFonts w:cs="Arial"/>
                <w:color w:val="000000"/>
              </w:rPr>
              <w:t>busse</w:t>
            </w:r>
            <w:proofErr w:type="spellEnd"/>
            <w:r w:rsidRPr="00BC20B8">
              <w:rPr>
                <w:rFonts w:cs="Arial"/>
                <w:color w:val="000000"/>
              </w:rPr>
              <w:t>, ~strafe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1213A22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9AFF56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8A67B4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Missbrauch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05D579D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9BF1EE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E66A1D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missbräuchlich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625BE07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66D919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4107BE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Misshandlung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776EF30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0D238D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477C72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Mitbeschuldigte/r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621F963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67E4CF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BDB2B7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Mitteilung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321EE68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741A17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65A7E1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Moral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28A4D9B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3F99F2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BDB42F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mündlich zu Protokoll geben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75A4F28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89FBB8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A5B814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mündlich eröffnen (Urteil)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137C0A3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8D39C8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2E975E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mündliche Verhandlung</w:t>
            </w:r>
          </w:p>
        </w:tc>
        <w:tc>
          <w:tcPr>
            <w:tcW w:w="5357" w:type="dxa"/>
            <w:shd w:val="clear" w:color="auto" w:fill="8DB3E2" w:themeFill="text2" w:themeFillTint="66"/>
            <w:noWrap/>
            <w:vAlign w:val="bottom"/>
            <w:hideMark/>
          </w:tcPr>
          <w:p w14:paraId="115C9BD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494B60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05F6BD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bottom"/>
            <w:hideMark/>
          </w:tcPr>
          <w:p w14:paraId="37B98E4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DE9152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817074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bottom"/>
            <w:hideMark/>
          </w:tcPr>
          <w:p w14:paraId="667EEA2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60D21C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1DD949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bottom"/>
            <w:hideMark/>
          </w:tcPr>
          <w:p w14:paraId="0C99743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31CD4F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0D58C0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bottom"/>
            <w:hideMark/>
          </w:tcPr>
          <w:p w14:paraId="4B6B014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16A415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421D45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bottom"/>
            <w:hideMark/>
          </w:tcPr>
          <w:p w14:paraId="00DC606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102327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45A0AE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bottom"/>
            <w:hideMark/>
          </w:tcPr>
          <w:p w14:paraId="0D61839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9AD24C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C5742C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bottom"/>
            <w:hideMark/>
          </w:tcPr>
          <w:p w14:paraId="3AA8D2D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7873CDBD" w14:textId="437E4187" w:rsidR="004B4D28" w:rsidRDefault="004B4D28" w:rsidP="0087677B">
      <w:pPr>
        <w:spacing w:line="240" w:lineRule="auto"/>
        <w:rPr>
          <w:rFonts w:cs="Arial"/>
          <w:b/>
          <w:bCs/>
          <w:lang w:val="de-DE"/>
        </w:rPr>
      </w:pPr>
    </w:p>
    <w:p w14:paraId="5DA4A4B1" w14:textId="77777777" w:rsidR="004B4D28" w:rsidRDefault="004B4D28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462C2154" w14:textId="3E695724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N</w:t>
      </w:r>
      <w:r w:rsidRPr="009C5805">
        <w:rPr>
          <w:rFonts w:cs="Arial"/>
          <w:b/>
          <w:bCs/>
        </w:rPr>
        <w:t>)</w:t>
      </w:r>
    </w:p>
    <w:p w14:paraId="26076544" w14:textId="77777777" w:rsidR="004B4D28" w:rsidRDefault="004B4D28" w:rsidP="004B4D28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0F50F9A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645636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Nachlass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F02F3D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488866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085B21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nachprüfen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40DE7F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1AB734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4992CE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nachreichen (Akten 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35C942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69A214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9725B1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Nachverfahren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31E25B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67EDEE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1FB1F9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nachweisen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9F7E7A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FFFE9A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C3A8A6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Nebenstrafe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CDC719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A5D59D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7B3A67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nicht öffentlich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206650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4B9053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A4C405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proofErr w:type="spellStart"/>
            <w:r w:rsidRPr="00BC20B8">
              <w:rPr>
                <w:rFonts w:cs="Arial"/>
                <w:color w:val="000000"/>
              </w:rPr>
              <w:t>Nichtanhandnahme</w:t>
            </w:r>
            <w:proofErr w:type="spellEnd"/>
            <w:r w:rsidRPr="00BC20B8">
              <w:rPr>
                <w:rFonts w:cs="Arial"/>
                <w:color w:val="000000"/>
              </w:rPr>
              <w:t xml:space="preserve"> (-verfügung)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A4DC63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674623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908F5E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Nichteintreten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7CE753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279D2C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9E9266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nichtig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0734DB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0F9E39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697FFF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Nichtigkeit (Ehe-)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042E28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6F55F2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D9DADD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Notar/in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522E69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879012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E50911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Notariat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3DB207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2686DF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52DBDC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Nötigung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6D69D9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05E034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B4F7AD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notwendige Verteidigung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328695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21A81E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7C7F2E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CBEE31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AC33B1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DF7777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9AF725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301920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EBFC5D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E16929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910225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E4AF53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CAE62C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7D1695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B0155D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D46FFD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E50B7B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7C31C1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318ED3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F42F808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9A58AF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ED07C7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B88732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73223D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996069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DCB1AF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CB668E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CE30F3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6A422E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3D5CD0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C28071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4C7219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1DC621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EAB181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924BB2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6614AE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D83ECE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4E1ECC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12CA17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83ADAA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DAC0D4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A45D1D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3909B8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CD7F96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C86E25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DA70E2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75972BF5" w14:textId="45908B7D" w:rsidR="004B4D28" w:rsidRDefault="004B4D28" w:rsidP="0087677B">
      <w:pPr>
        <w:spacing w:line="240" w:lineRule="auto"/>
        <w:rPr>
          <w:rFonts w:cs="Arial"/>
          <w:b/>
          <w:bCs/>
          <w:lang w:val="de-DE"/>
        </w:rPr>
      </w:pPr>
    </w:p>
    <w:p w14:paraId="55440F9A" w14:textId="77777777" w:rsidR="004B4D28" w:rsidRDefault="004B4D28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04C49BB4" w14:textId="52EC9573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O</w:t>
      </w:r>
      <w:r w:rsidRPr="009C5805">
        <w:rPr>
          <w:rFonts w:cs="Arial"/>
          <w:b/>
          <w:bCs/>
        </w:rPr>
        <w:t>)</w:t>
      </w:r>
    </w:p>
    <w:p w14:paraId="0595EC23" w14:textId="77777777" w:rsidR="004B4D28" w:rsidRDefault="004B4D28" w:rsidP="004B4D28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5FB9F86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8BF9ED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oben genannte/oben erwähnte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A3D60D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5827B9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C7BFD8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Obergericht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BBB24E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522A5F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9CD38D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Oberrichter/in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10B2F4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49D1D3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D44E9E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Oberstaatsanwaltschaft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7CD936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F0C2D9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A7629A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Obligationenrecht (OR)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229F79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0E741E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13E4D4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obligatorisch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E28739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D9F84A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2D8BAF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ohne genügende Entschuldigung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F88C94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281531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BB2152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Ombudsmann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9E1478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3C47E0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65D85C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Ordnungsbusse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CE1F6C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385231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4233DD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ordnungsgemäss (~e Vorladung)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7091C0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C6304B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5A00E6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Ordnungsstrafe, -busse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856937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D32EDB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674B14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5C1F72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285A42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5D5F32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BDCD93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C0370E8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BF6C37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4B62DB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831F5D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B0F686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925BF8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42DC7D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FB0F16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228D98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DBB20F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B594F7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C4B3EF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2808CF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EEC3CD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7E68B7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C9D9E0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8AD104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255B21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6F35BE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5C3660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42EEAD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CDB3D5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11A3A3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637FC6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F841F8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1CCC30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76241D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D58123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ABA831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044E02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084F61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6C0480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997683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2F7824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7E2C05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0F931C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D09620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C4D8F3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67D393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6F70F6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C01847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143F41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7961C4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F1703D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0FA262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4004DC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4C7AA8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AE5FBF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DAE1AD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AB3DE3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160126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51F38C98" w14:textId="0EBED643" w:rsidR="004B4D28" w:rsidRDefault="004B4D28" w:rsidP="0087677B">
      <w:pPr>
        <w:spacing w:line="240" w:lineRule="auto"/>
        <w:rPr>
          <w:rFonts w:cs="Arial"/>
          <w:b/>
          <w:bCs/>
          <w:lang w:val="de-DE"/>
        </w:rPr>
      </w:pPr>
    </w:p>
    <w:p w14:paraId="4A2E8F4C" w14:textId="77777777" w:rsidR="004B4D28" w:rsidRDefault="004B4D28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592E472D" w14:textId="73DAF97F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P</w:t>
      </w:r>
      <w:r w:rsidRPr="009C5805">
        <w:rPr>
          <w:rFonts w:cs="Arial"/>
          <w:b/>
          <w:bCs/>
        </w:rPr>
        <w:t>)</w:t>
      </w:r>
    </w:p>
    <w:p w14:paraId="5F6D607D" w14:textId="77777777" w:rsidR="004B4D28" w:rsidRDefault="004B4D28" w:rsidP="004B4D28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4828C0A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3200E8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Parteien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FD98DF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19CE8B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E73CB2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Pass- und Schriftensperre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B45035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DEDBB1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B99318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Passiven (Buchhaltung)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F0D57C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423930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4306CE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pendent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0CEAF3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854CC9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3CCAEDD" w14:textId="40BD95D2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persönliche</w:t>
            </w:r>
            <w:r w:rsidR="002424D7">
              <w:rPr>
                <w:rFonts w:cs="Arial"/>
                <w:color w:val="000000"/>
              </w:rPr>
              <w:t>n</w:t>
            </w:r>
            <w:r w:rsidRPr="00BC20B8">
              <w:rPr>
                <w:rFonts w:cs="Arial"/>
                <w:color w:val="000000"/>
              </w:rPr>
              <w:t xml:space="preserve"> Verhältnissen (schwere Verletzung in den 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E5D320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4A1960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838E65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persönliche Anhörung, persönlich anhören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9E86CC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7FFF60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604BFC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Persönlichkeitsrecht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F3D916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D11AA4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18E740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Persönlichkeitsverletzung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106630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139DE1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9BE628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pfänden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7D77F4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579A07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40B084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Pfändung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64879E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E1A174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60D86E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Pfändungsankündigung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FFD93C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053E57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9FCA3D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Pfändungsurkunde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C2631D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23ED6D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D97F68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Polizei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9D883A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FCE6E6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FC59D2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polizeiliche Vorführung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B2B865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5E008E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D6E76B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Polizeirichter/in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1CCB8F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1EF044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EC39DA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Post- und Fernmeldeverkehr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184E26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463FFA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983F6B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Präsidialverfügung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69D1CB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B3B659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B52D18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Privatklägerschaft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33DF70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5E5759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0B64B9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Privatstrafklage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C7DEC7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326A93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EDBD12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Protokoll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1F4B09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6528C8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D370E4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protokollieren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42ABAF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911331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7E64D9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provisorisch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93A9FC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86C0D4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3E10AF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Prozess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B6F506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D6D462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4464DD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Prozessführung, unentgeltliche ~ Prozesshandlung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825CE6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26C860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429FB9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prozessunfähig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9A6E35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0406C1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97182D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2B4E1A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19BE4A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27FE50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F82379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D12FAB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4A036E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1664FD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63AEF939" w14:textId="4C6865E9" w:rsidR="004B4D28" w:rsidRDefault="004B4D28" w:rsidP="0087677B">
      <w:pPr>
        <w:spacing w:line="240" w:lineRule="auto"/>
        <w:rPr>
          <w:rFonts w:cs="Arial"/>
          <w:b/>
          <w:bCs/>
          <w:lang w:val="de-DE"/>
        </w:rPr>
      </w:pPr>
    </w:p>
    <w:p w14:paraId="5C1A8465" w14:textId="77777777" w:rsidR="004B4D28" w:rsidRDefault="004B4D28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79644764" w14:textId="5A7AC63C" w:rsidR="004B4D28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Q)</w:t>
      </w:r>
    </w:p>
    <w:p w14:paraId="6A3153CE" w14:textId="77777777" w:rsidR="004B4D28" w:rsidRDefault="004B4D28" w:rsidP="004B4D28">
      <w:pPr>
        <w:keepNext/>
        <w:outlineLvl w:val="0"/>
        <w:rPr>
          <w:rFonts w:cs="Arial"/>
          <w:b/>
          <w:bCs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0062680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01E599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Qualität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76031C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5CAC96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A3E7C8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Quantität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A3B738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26CC8C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B493AE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36630D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6FAE4F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25E586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871208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2C4A74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22DDDF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4A96CE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6987DD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D521DD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24FB32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ED8E87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31F799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98783D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B0FBF6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25A89D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6663BC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11D44F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62F576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1388A4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44ADFE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AEBB80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FFEFD5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91CF33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77BA7B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DDCC27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A55D72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6AAA63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BB6AE9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01CFBF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A2C321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C8A48F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EB0C8A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2FA6E2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C61601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C3A4C6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F0E54C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3D84E2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0D137A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3914A3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7D9925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F6C9C6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550E62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B9A098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77FC12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4B991E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E20483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42048A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B218DB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147A20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11C6E5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590F60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53B5AF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697CAC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AC218E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3426E8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655594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84AE69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C7C444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36B03E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34FA73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1CE53A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DF0365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B80B82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425EC8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AF3128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36150A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760784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B233F5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A1BDED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A402DA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49BD61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24111B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5518D0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A09242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24E735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6ACB0D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79081F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BBE177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697C5E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B0DDF8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DD7BAE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829EA4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33188E78" w14:textId="7AF07C3B" w:rsidR="004B4D28" w:rsidRDefault="004B4D28" w:rsidP="004B4D28">
      <w:pPr>
        <w:keepNext/>
        <w:outlineLvl w:val="0"/>
        <w:rPr>
          <w:rFonts w:cs="Arial"/>
          <w:b/>
          <w:bCs/>
        </w:rPr>
      </w:pPr>
    </w:p>
    <w:p w14:paraId="76DAEBBA" w14:textId="77777777" w:rsidR="004B4D28" w:rsidRDefault="004B4D28">
      <w:pPr>
        <w:spacing w:line="240" w:lineRule="auto"/>
        <w:rPr>
          <w:rFonts w:cs="Arial"/>
          <w:b/>
          <w:bCs/>
        </w:rPr>
      </w:pPr>
      <w:r>
        <w:rPr>
          <w:rFonts w:cs="Arial"/>
          <w:b/>
          <w:bCs/>
        </w:rPr>
        <w:br w:type="page"/>
      </w:r>
    </w:p>
    <w:p w14:paraId="0400BF61" w14:textId="36AB08BB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R</w:t>
      </w:r>
      <w:r w:rsidRPr="009C5805">
        <w:rPr>
          <w:rFonts w:cs="Arial"/>
          <w:b/>
          <w:bCs/>
        </w:rPr>
        <w:t>)</w:t>
      </w:r>
    </w:p>
    <w:p w14:paraId="2BBA95D3" w14:textId="77777777" w:rsidR="004B4D28" w:rsidRDefault="004B4D28" w:rsidP="004B4D28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401F257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79227F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Rapporterstattung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D152AF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39EDE2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5EC51B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Rate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607C86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F90195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0BC1D8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Raten zahlen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BC5D52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03249C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628AC1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Ratenzahlung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15EE2D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4BA30A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445E75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Rechnung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8C97C8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41705F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5E9AE6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Rechnungswesen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0D41AD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45F4F0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24BEC3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5B1784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237AE6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766705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Rechtfertigung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FF196E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6A98C0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D29A67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rechtliche Qualifikation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1E4EEC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86224C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16CED4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Rechtsanwalt/Rechtsanwältin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AD7EB1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35AE11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829A24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Rechtsauskunft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0449D8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163AEE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079DB9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Rechtsbegehren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DE911F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C6F989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839191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Rechtsbeistand/-</w:t>
            </w:r>
            <w:proofErr w:type="spellStart"/>
            <w:r w:rsidRPr="00BC20B8">
              <w:rPr>
                <w:rFonts w:cs="Arial"/>
                <w:color w:val="000000"/>
              </w:rPr>
              <w:t>beiständin</w:t>
            </w:r>
            <w:proofErr w:type="spellEnd"/>
            <w:r w:rsidRPr="00BC20B8">
              <w:rPr>
                <w:rFonts w:cs="Arial"/>
                <w:color w:val="000000"/>
              </w:rPr>
              <w:t xml:space="preserve"> (unentgeltliche/r)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184BDB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EDA860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03D6A7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Rechtsfrage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F2A250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B9D29F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054C59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Rechtshilfe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F2DD04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3AF014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76086B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Rechtshilfeverfahren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D1D9A2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AEA873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BD04B4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Rechtskraftbescheinigung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0E561E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6375CF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252BCE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Rechtskraftbescheinigungsstempel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B249A1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56EBD8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4F6319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rechtskräftig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3D9611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6CDA71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4687A9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rechtskräftige Verurteilung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732E6D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8A4F9F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A90A61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Rechtsmittel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A401CF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87E85E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C1558D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Rechtsmittelbelehrung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9FDCBC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880870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8E4B4A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Rechtsmittelverfahren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8F2750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F06061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5C7F5B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Rechtsöffnung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329A0A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67B820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524296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Rechtsöffnung verlangen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755ED4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B3C103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B36F3F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Rechtsordnung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63B47B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694740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A47507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Rechtspflege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CE7E04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C08C69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8337DF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Rechtspflege, unentgeltliche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A7455B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7D09A6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7B74D6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Rechtsstreit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E21F56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C9F77D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8C14D4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Rechtsverletzung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ABE2BB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8850DF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CC5A96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lastRenderedPageBreak/>
              <w:t>Rechtsvertreter/in, unentgeltlicher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600D20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FF06B9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375668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Rechtsvorschlag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9EBA39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CFCEB1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55C6A7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Rechtsvorschlag erheben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56DB67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063D34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DD3835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rechtswidrig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66233A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583201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0ADF7B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Referentenverfügung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D04A03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9F0126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2720DF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Rente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C8E4B6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0AF748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9FFAF4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Richter/in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0F2E10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5B90DA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617291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Richtigstellung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190A93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49E338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74DBBF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Rückweisung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C31267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3AB9AB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42B524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Rückzug (~ des Begehrens)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D013DC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13E4D4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E4595F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E97D11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6C5C4B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E28884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4009E4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225C8E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C188B1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49D507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FA8967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E999C5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610701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FE5C538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1A04B7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D7BC29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622F75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CCBDA6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3873C5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F143B3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678FDE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AB28E9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D0F0D6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630DEC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BDFA02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3471B5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581BBD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D0F694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A628F4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9F0C22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456360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A3C9A4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21FFC4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01ED77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3E15C9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1F6F8B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AB098C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24BE7C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7A9DF0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ADED98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14E976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507D86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905746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AB5CB4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F137FB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A188BB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AA02AD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B43E85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735162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40B97E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D975A6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2752B5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93E3D2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BCFF5E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418749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C8FE1C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3BD72C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5EA677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15285D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6D6375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315AB1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327206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5E4C70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4B3DCB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D6FC0E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EF4318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91D205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158DC9A4" w14:textId="77777777" w:rsidR="004B4D28" w:rsidRDefault="004B4D28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0B51B138" w14:textId="2623A9AC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S</w:t>
      </w:r>
      <w:r w:rsidRPr="009C5805">
        <w:rPr>
          <w:rFonts w:cs="Arial"/>
          <w:b/>
          <w:bCs/>
        </w:rPr>
        <w:t>)</w:t>
      </w:r>
    </w:p>
    <w:p w14:paraId="58086472" w14:textId="77777777" w:rsidR="004B4D28" w:rsidRDefault="004B4D28" w:rsidP="004B4D28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7F7DC02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466E15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Sachverhalt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9E05DD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505CE7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6415BF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Sachverständiger / Gutachter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4726E7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837F9B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ACE53E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Säumnis / Versäumnis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8762A0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4BD55E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674600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Säumnisfolgen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9942E3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415762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E9691F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Schadenersatz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16A3F9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6660D8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66316F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Schadenersatzforderung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274657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325715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421D8D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Scheidung (Ehe-)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187D5E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FC7AF9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E7A8E9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Scheidungsurteil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EBE261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390FE0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AA759D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Schlichtung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12F6DB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7481B6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C6EA96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Schlichtungsverfahren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C67056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A8D86C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4506BC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Schlussbericht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C447D7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1944AF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27896F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Schlusseinvernahme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744B30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90936F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10BB2A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Schmerzensgeld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8D185D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BB8D82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18F819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Schreiben, das (Dokument)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96B7D7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3833A4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D49561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Schreibgebühr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177945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5C79E5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C60949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schriftlich mitteilen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031E91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C07816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611ABD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Schuld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EFB5C1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AF25B8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6FBC04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Schuldbetreibung und Konkurs (SchKG)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30C53A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C16249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EAD26E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Schuldbriefforderung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3BB1B6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E8F717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886923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schuldfähig (früher: zurechnungsfähig)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DA42E4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C7B106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001CE9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Schuldfähigkeit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05FF65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600E2D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830DEE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(früher: Zurechnungsfähigkeit)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5E38F6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F0E16D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B0C3BF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Schuldfähigkeit (verminderte 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F641F3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C21C9A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A8FD14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schuldunfähig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A5BBB0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93A920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742505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Schuldunfähigkeit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611857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3E596F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701084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Schuldner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DA7A80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5CBD6E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9DC6E3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Schuldpunkt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87C5B6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A8F657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7FF932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Schutz vor Gewalt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2BD7DC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457788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A34007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Schutzmassnahmen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802893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6ECA10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AB7693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sexuelle Ausbeutung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94C808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F42F9B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EEB44E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lastRenderedPageBreak/>
              <w:t>sexueller Missbrauch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2BFB30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C97050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772BEE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sichergestellt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813044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B0C238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8A7FDE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Sicherheitshaft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FC59C5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D79297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BBADA8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Sicherheitsleistung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A5EAF5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AE5DBB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C39A9E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Sicherung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B37E8A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07FFB2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F2B9F8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Sistierung (einstweilige Einstellung)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794BF6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A8B0E6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8D3097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sittenwidrig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31F159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EE4DD5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3B45E2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Sorge (elterliche)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98C1A9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42AB18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D0BF4D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Sorgerecht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EBD030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15AE5F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4E8B36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Sozialamt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E3639F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C95BA0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7350CC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Sozialversicherungsgericht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937CBE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6743BC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70D797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Spuren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AFA113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BD5FFC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42653B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Staatsanwalt/Staatsanwältin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D65F78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6850C9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BC1B02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Staatsanwaltschaft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08EEF7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C1801E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940891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Staatskasse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BD7425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D32ACB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00DEB0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Stadtpolizei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0FDA1B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B74D79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C18FFC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Stadtrichteramt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618AB6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C46623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C7FFD7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Stellungnahme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52BCC3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0310FF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332210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Steueramt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52B10D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8DBDD2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53F7CF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Strafandrohung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FA99C3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9E467F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5C0DB5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Strafantrag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2AB8A4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C64231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A751B9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Strafantragsrecht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9B1284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2CA8C4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8A3BCC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Strafanzeige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C8E867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610018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F7561D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strafbar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536E58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C7F702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F1836B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strafbare Handlungen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EF8090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BFB3EA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FFEE98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Strafbefehl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152AE7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5D0F29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09F747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04302D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8DDEFF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BF811D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Straferhöhungsgrund, straferhöhend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6D1C77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578E29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54B47A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Strafgesetzbuch (StGB)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40957C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017BF2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999229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Strafmass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2D0674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4594B4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A0D0E4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Strafmilderungsgrund, strafmildernd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1E90B0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C4E5A4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0AA026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Strafminderungsgrund, strafmindernd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52A8C2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4405F1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4EA330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lastRenderedPageBreak/>
              <w:t>Strafprozess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7B4F5A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56C7A4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48CFAF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Strafprozessordnung (StPO)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F85A73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A4E3F7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D9C413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Strafpunkt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E7F077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95EFCA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6E58CE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Strafrecht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F5B372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121AF5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C0E67D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Strafregister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FB22AD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7F7A1D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44FF8B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Strafregisterauszug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B055E1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64D316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208E7A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Strafregistereintrag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AAC127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A2470D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A6E1D6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strafschärfend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D6AED7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352F1D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30A42D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Strafschärfungsgrund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BB2542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B5FC12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013F21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Straftat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83B05F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FBC0C7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380B03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Straftatbestand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AF4786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D3AF6E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C38080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Straftäter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C98CE9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540C0C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A1E2F7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Strafuntersuchung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310C41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E5B401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031C67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Strafverfolgung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097105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7A1D99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DB65B5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Strafvollzug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7DB002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C78707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724841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Strafzumessungsgrund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EED30D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2E3DE8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37E771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Strassenverkehrsgesetz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5AB979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F9B0A5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ADC333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Stundung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CA48BF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50847F2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348BA2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8197E2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F14CCD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9BD033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330B82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55D6DA8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C0226F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99CF48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46DDC7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C44899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C60461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83A1B3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5AE86B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373B02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DD7DDB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833E72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A377D8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945F45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D61935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35F477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73BF8D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BBC032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6D1BC9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E6D901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2C72F9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E79B6F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B49913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C3D217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0398FA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EC62E8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0552C7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E96EB1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58FD70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3F46C2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2E4FB7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24B2EE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A38F65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650514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109C97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952C4B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751327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55703100" w14:textId="77777777" w:rsidR="004B4D28" w:rsidRDefault="004B4D28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55023E9B" w14:textId="4EBBDE80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T</w:t>
      </w:r>
      <w:r w:rsidRPr="009C5805">
        <w:rPr>
          <w:rFonts w:cs="Arial"/>
          <w:b/>
          <w:bCs/>
        </w:rPr>
        <w:t>)</w:t>
      </w:r>
    </w:p>
    <w:p w14:paraId="5228AE4D" w14:textId="77777777" w:rsidR="004B4D28" w:rsidRDefault="004B4D28" w:rsidP="004B4D28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59F68B7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7D04DC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Tat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D44F84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675A10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251713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Tatbestand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970C65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87EFFD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9AFE7A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Täter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C55F40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95E389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B29B26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Täterschaft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9ADBDF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4C14E4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EAE2D6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Tätlichkeit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B11CBB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1098BB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6E5AE7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Tatumstände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46425C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B8C43B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6410E0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Teilanerkennung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8C4A8C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3D094C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F0DD63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Teilnehmer der Tat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0E09C1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BCB678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3E7F37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Teilzahlung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473713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E4DD82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54EAAD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Terminabsage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5FDA27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FD52A1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B6A9A8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Testament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3B7DE3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377B5D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FBC981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Testamentsanfechtung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12354C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C5F3D9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2882D1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Testamentseröffnung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D366F7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52D170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CC9978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Textformular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CC6E43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FCB26D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DD9183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Todesursache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C84054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AD2D8F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F9E133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Trennung (Ehe-)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E53403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3519B6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5DA5FE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Trennungsurteil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59E41D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FA4AD5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FD838B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505193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E7042C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B9BC1F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16C2FB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9517E2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3BF5D7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F72271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E069AA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66228B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EBFC57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B01CC3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E66E1C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BEFD66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CFA74D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F054CA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95A6C5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4D68B2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F60F09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4F98E5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88E9AA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5A43D9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8DAAF9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ECCA8D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1D0DDD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4DBC97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0F9D18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C75BB9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BAB2D6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750A6D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AE85E0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F6CADB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C79223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C1D2E6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68A8E1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2C10F18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E22F52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E24544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0BA027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5E2A1A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25F653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7DB3B2AF" w14:textId="18E7D399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t>U</w:t>
      </w:r>
      <w:r w:rsidRPr="009C5805">
        <w:rPr>
          <w:rFonts w:cs="Arial"/>
          <w:b/>
          <w:bCs/>
        </w:rPr>
        <w:t>)</w:t>
      </w:r>
    </w:p>
    <w:p w14:paraId="71DAE74C" w14:textId="77777777" w:rsidR="004B4D28" w:rsidRDefault="004B4D28" w:rsidP="004B4D28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12DB8E9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75F529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Überbeglaubigung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EF046D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BDED19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BF9E58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Überschuss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CE798D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D0597A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E1C2A4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Übersetzer/in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98EF97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F4268D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A98F0A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Übersetzungskosten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855664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C57A61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1BC19D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lastRenderedPageBreak/>
              <w:t>Übertretung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837B64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4262D4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98BAF5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Übertretungsstrafsachen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ED1DD5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97820E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7A4A7C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Überwachung, überwachen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2C48D9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8A810D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09362B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Überwachungsmassnahmen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13DBDD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0932FF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29B8D3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Überweisung (an...)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485EAF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898B80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9A2E4E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Überweisung der Akten/des Verfahrens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93530A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12B565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5D9EA2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Umgang nehmen (von der Strafe)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3F961D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1ABE5F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69CFEC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Umtriebe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FE7260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821564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AA115F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proofErr w:type="spellStart"/>
            <w:r w:rsidRPr="00BC20B8">
              <w:rPr>
                <w:rFonts w:cs="Arial"/>
                <w:color w:val="000000"/>
              </w:rPr>
              <w:t>Umtriebsentschädigung</w:t>
            </w:r>
            <w:proofErr w:type="spellEnd"/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0D435D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3EB7E9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1F813A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umwandeln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5178F9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4F8B90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C64940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Unbedingt</w:t>
            </w:r>
            <w:r>
              <w:rPr>
                <w:rFonts w:cs="Arial"/>
                <w:color w:val="000000"/>
              </w:rPr>
              <w:t>/</w:t>
            </w:r>
            <w:r w:rsidRPr="00BC20B8">
              <w:rPr>
                <w:rFonts w:cs="Arial"/>
                <w:color w:val="000000"/>
              </w:rPr>
              <w:t>er Strafvollzug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98F2E8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CDD31C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4DFF08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unentgeltliche Rechtsauskunft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E1C405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F18B38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CCAA56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unentgeltlicher Rechtsbeistand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5378C9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ADAA37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1AB160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Ungültigkeit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B7822C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7AC4F3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0BD625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unlauterer Wettbewerb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C72B59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61BB62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868057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unmittelbar beeinträchtigt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9A766B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BE7952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027907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unmündig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8DE1C1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69CE80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E523E1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Unterhalt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424109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ABB05F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C7DAAA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Unterhalts- oder Unterstützungsberechtigter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C08DAB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ACFD99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3E138E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Unterlassung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2503A0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920670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2DC548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unterstützen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9A34F2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46E1A0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B1D6BE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Untersuchungsbeamter /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2C1809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935F14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EEA940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Untersuchungsbeamtin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83EB86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B1E24C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5754BA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Untersuchungshaft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FE3A42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556947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E756BE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Untersuchungsrichter/in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9B9BB6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19609A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58A685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Untersuchungszweck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9D23DB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226609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3FCBDF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Unschuldsvermutung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21030A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A7A4BE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5543B0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unverjährbar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B68470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996449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0BE039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Unzuständigkeit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49D175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2E2B94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4D3489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Urkunde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8940DD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C00DDA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EEBCFE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Urkundsperson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792F65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D3944B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843B05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lastRenderedPageBreak/>
              <w:t>Urschrift / Original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7D1230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D641E8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90F034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Urteil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FFD243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086BB3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4F3663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urteilsunfähig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8A5825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9BBEEF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AFE284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35C5F2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AC66BE8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9CBDE6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D204A1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B65D4C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926752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36A2DA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9A09A5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CA1AFB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1DEC10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06604F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14EB3A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350089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8124B6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4D91A2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7CBFF6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E164A68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0E40D6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7E317D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4C3FED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8312D3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1A0114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02AAE9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E14C93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E78ED0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B3E429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077B5E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B8A7F3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8D981F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E8D286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85465F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459A70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B5AA4A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F6BC46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DEF8A2E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E69F06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1380A4B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8FAEA1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994E39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FED2D9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64E1AB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CF39EA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91ADAF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D08C2C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D634C5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574CDD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02A149B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426710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1CA7CF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38034B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965739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40F8C2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EF7DFA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8724E8F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43C78E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6FC50D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64D106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57BBC8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546A4A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8B66B7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944F3B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3417D44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2264C3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247B04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C58FC4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26F5068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36C49D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33D674B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2CD3708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69095F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5216F5DF" w14:textId="77777777" w:rsidR="004B4D28" w:rsidRDefault="004B4D28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31FB55D0" w14:textId="07B2CB88" w:rsidR="004B4D28" w:rsidRPr="009C5805" w:rsidRDefault="004B4D28" w:rsidP="004B4D28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V</w:t>
      </w:r>
      <w:r w:rsidRPr="009C5805">
        <w:rPr>
          <w:rFonts w:cs="Arial"/>
          <w:b/>
          <w:bCs/>
        </w:rPr>
        <w:t>)</w:t>
      </w:r>
    </w:p>
    <w:p w14:paraId="1217EB5A" w14:textId="77777777" w:rsidR="004B4D28" w:rsidRDefault="004B4D28" w:rsidP="004B4D28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4B4D28" w:rsidRPr="00BC20B8" w14:paraId="0B49F0D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99451E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Vaterschaft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A1679C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31DC42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EA8B75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Verbrechen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98DE1D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DFDF8D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7FAFE3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verbüsste Strafe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2F722C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F33563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3414EE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Verdacht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B7D40F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38F3DC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F80800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Verdachtsgrund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FBCA83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AB7DA5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9409F8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Verdachtslage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F34E16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45F541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A406F7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verdeckte Ermittlung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4FFCCC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7AB6A2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828FA5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verdeckte/r Ermittler/in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71910F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0E4845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61539E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Verdunklungsgefahr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75A5E6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BB900D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9B4C44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Verfahren einstellen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6DBDCF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B98711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363184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Verfahrensbeteiligter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BA6DDD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754295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2377B3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Verfahrensentscheid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57EAA3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E11BF2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2C3AF8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Verfahrenskosten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831803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64D420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9E0672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Verfahrensmangel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0E257C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06D5C9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CEA17B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Verfahrensrechte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B9CFB9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4B82A2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E872E9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Verfall (von Vermögenswerten)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312D66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607584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836C47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Verfügung (einstweilige 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81B9A9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927689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2D223B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Verfügung erlassen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2B1C6E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08727A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7E3C12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Vergehen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77577F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8FA8A8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C09EA7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Vergewaltigung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375CB0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F54DDE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EA2609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Vergleich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65FABF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794F76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5D2939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Verhaftete/r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A75784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AAA2AB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8E393D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verhalten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DAC6BA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986C05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D34F0D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Verhalten (Benehmen)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30748F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A0EEC1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18D7B3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Verhandlung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BBC838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BBA72C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9844B7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Verhör (Vernehmen)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34F13E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30D16E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AD3416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Verjährung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580A37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0EDACB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833843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Verletzung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B63061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068D73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9070AA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Verlustschein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E31327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73D3815" w14:textId="77777777" w:rsidTr="007842DD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B8496C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Vermögenswert/e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89A01A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6E88D9E" w14:textId="77777777" w:rsidTr="00E257B6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</w:tcPr>
          <w:p w14:paraId="51163638" w14:textId="329D591E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</w:tcPr>
          <w:p w14:paraId="5C2AF43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C38EE3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28DCED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lastRenderedPageBreak/>
              <w:t>Vernachlässigung von Unterhaltspflichten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5453CC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D633ED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F16901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vernehmen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FA378E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71C5E9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36EAC0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Vernehmlassung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7CA4DE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5DE630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66539A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Verordnung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462302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C7B65A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F8A882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Versäumnis / Säumnis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095C38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F8B808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4F71C9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Verschiebungsanzeige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711C3A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E9D6C4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5CDE6D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Verschiebungsgesuch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71D003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E9CA29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850ECF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Verschulden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3A07B0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02DDA3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A158B8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versiegeln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795FD9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4AB686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A18C2A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Versiegelung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2F0384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054303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ED0761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Verstorbene/r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E4ECE7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A76742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8CA2DD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 xml:space="preserve">Verstoss gegen </w:t>
            </w:r>
            <w:proofErr w:type="spellStart"/>
            <w:r w:rsidRPr="00BC20B8">
              <w:rPr>
                <w:rFonts w:cs="Arial"/>
                <w:color w:val="000000"/>
              </w:rPr>
              <w:t>BetmG</w:t>
            </w:r>
            <w:proofErr w:type="spellEnd"/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F4D104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928C1E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D528F2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Versuch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34996B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5AE4F5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BA299D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Verteidiger bestellen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7F3F94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11DDF1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B277C5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Verteidiger/in, amtliche/r ~, erbetene/r ~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4D9585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A2F758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20429A7" w14:textId="62CF2B50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 xml:space="preserve">Verteidigung, notwendige ~, amtliche 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4BEE3A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A919D9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9BC6DF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erbetene ~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CD2B5B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3B7624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F57BCF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Vertrauensperson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3F8328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2DBE5B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D40F8B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Vertrauensverhältnis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09302B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D7C2C3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908A95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Vertreter/in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C56801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CE967A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FB95FF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Vertretung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5A2AD9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520592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13AFCC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verurteilen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F0099F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BE2885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507EEC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Verurteilung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C600D1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73F73D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C96384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Verurteilte/r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9FA6D4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A78B8B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84BF5A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vervollständigen (Akten 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51B7C3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02E20B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45459E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Vervollständigung der Untersuchung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30A60B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71D5A9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4AA795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Verwaltung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AFD6BC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7E404E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C29E2E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Verwaltung (öffentliche 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DF33FD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FA3B4B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19BD80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Verwaltungsgericht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2BB1F1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14AA009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6583BF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Verwarnung, verwarnen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200D2F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EBD280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8E620F6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verweigern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F8B515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54E150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9B4E30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lastRenderedPageBreak/>
              <w:t>Verweigerung des bedingten Strafvollzuges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B75E7E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FA1D71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F8AA44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Verwertung verlangen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4CC609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2BA56E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EC69381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Verwertungsbegehren stellen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315B48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C5E0F8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1A4FC4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Verwertungsverfahren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16EA28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0E7CE3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F876D6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Volljährige/r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97C4EC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66BFE5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7DFC3B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Vollmacht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E6511E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DD910E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809376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Vollstreckung (des Urteils)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49E741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6B07F8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B6ACA6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Vollzug, vollziehen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AE4CD9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A3D125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C18941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Vorbehalt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5F6057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86CA18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3F507D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vorführen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A3AAF8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726751B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A7D05C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Vorführung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9530EB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34A67C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0B7139B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Vorführungsbefehl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A77DC4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E7284D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87B6C4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Vorgehen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1F4FBF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FBC0B1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A6058E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Vorladung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D401D98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1F5622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C03288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Vorladung für die Hauptverhandlung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036D0CF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04B053E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DC33A8C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vorläufig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5A9F88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D43E5CE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B90486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Vormund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936255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2BCBB3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0D3F03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Vormundschaft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DB2784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C7D130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D6635A0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Vormundschaftsbehörde (heute: KESB)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523E10A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4831CAA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54FB795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Vorsatz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E427FE9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616F02F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937A38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vorsorgliche Massnahmen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6889954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3DFE67F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AD149DE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Vorstellung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A0BB3D2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50FFC96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3E73F0D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Vorwurf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96ACB23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4B4D28" w:rsidRPr="00BC20B8" w14:paraId="2E462B0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FDDECB2" w14:textId="25E91CE5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vorzeitig (~er Antritt der Strafe, ~er</w:t>
            </w:r>
            <w:r w:rsidR="00E36ED0" w:rsidRPr="00BC20B8">
              <w:rPr>
                <w:rFonts w:cs="Arial"/>
                <w:color w:val="000000"/>
              </w:rPr>
              <w:t xml:space="preserve"> Strafantritt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FCE7407" w14:textId="77777777" w:rsidR="004B4D28" w:rsidRPr="00BC20B8" w:rsidRDefault="004B4D28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962965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DCC81C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99BCF0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9ECDCC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62F3E8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D7FC67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197174A8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EDF9910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2FFC69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401F2A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0950B8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0E8F4BD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E892A8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9C7553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F1C5F8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78E18B0C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F32A77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54F28E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77AA8812" w14:textId="77777777" w:rsidR="004B4D28" w:rsidRDefault="004B4D28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515E8C6D" w14:textId="313844A1" w:rsidR="00E36ED0" w:rsidRPr="009C5805" w:rsidRDefault="00E36ED0" w:rsidP="00E36ED0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W</w:t>
      </w:r>
      <w:r w:rsidRPr="009C5805">
        <w:rPr>
          <w:rFonts w:cs="Arial"/>
          <w:b/>
          <w:bCs/>
        </w:rPr>
        <w:t>)</w:t>
      </w:r>
    </w:p>
    <w:p w14:paraId="333E054B" w14:textId="77777777" w:rsidR="00E36ED0" w:rsidRDefault="00E36ED0" w:rsidP="00E36ED0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E36ED0" w:rsidRPr="00BC20B8" w14:paraId="349F531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547F732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wahrnehmen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4E30764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36ED0" w:rsidRPr="00BC20B8" w14:paraId="0F99D35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F43189B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Wahrnehmung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C13D331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36ED0" w:rsidRPr="00BC20B8" w14:paraId="2A70586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B4CC66F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Wahrnehmungsvermögen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B655B66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36ED0" w:rsidRPr="00BC20B8" w14:paraId="3A978F3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2FC6D77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Weisung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9004659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36ED0" w:rsidRPr="00BC20B8" w14:paraId="495B09E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35CE985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weiterziehen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E777F49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36ED0" w:rsidRPr="00BC20B8" w14:paraId="29CB1BA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497E2D2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Weiterzug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1E56E74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36ED0" w:rsidRPr="00BC20B8" w14:paraId="053CF12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FF0A264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Widerhandlung (gegen)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D92D687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36ED0" w:rsidRPr="00BC20B8" w14:paraId="0018E5D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DFC459B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Widerruf (~ des Geständnisses / ~ der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206F605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36ED0" w:rsidRPr="00BC20B8" w14:paraId="46AACF43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635987B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Gewährung des bedingten Strafvollzuges)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12795CD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36ED0" w:rsidRPr="00BC20B8" w14:paraId="6CBA17C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1DE057F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widersprüchlich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D85AFE7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36ED0" w:rsidRPr="00BC20B8" w14:paraId="01FB84A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A2FAFA5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Wiederaufnahme des Verfahrens (Revision)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272322B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36ED0" w:rsidRPr="00BC20B8" w14:paraId="49A0671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91D874A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(Gesuch um ~, Wiederaufnahmegesuch)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CDBDC54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36ED0" w:rsidRPr="00BC20B8" w14:paraId="25A4C22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99EEE63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Wiederherstellung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12C256E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36ED0" w:rsidRPr="00BC20B8" w14:paraId="7830D90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CB9402A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Wiederholungsfall (im 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9DF579D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36ED0" w:rsidRPr="00BC20B8" w14:paraId="0FEE5890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502EE30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Willensvollstrecker/in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C7858AA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36ED0" w:rsidRPr="00BC20B8" w14:paraId="069170AC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5C847E1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Wirkung, aufschiebende ~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F7A6C17" w14:textId="77777777" w:rsidR="00E36ED0" w:rsidRPr="00BC20B8" w:rsidRDefault="00E36ED0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F01E70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FA036E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06648C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3CCAECA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70A073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6C3778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BF4C72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E5A38D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642CE6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737F96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88890B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A25624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E20000D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696907A4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D57032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5F46E2B5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7CAEBE52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6C85A8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7636E19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3D7433E3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DF7682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DB05D66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C8364F7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7C50DD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40D239E3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01FBF4A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9E5D2B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04A51480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5C037DCC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CFDEE2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6F379A11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C1021EE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1F2807A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892583F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431E5E89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F1D7805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38E873A7" w14:textId="77777777" w:rsidR="00E36ED0" w:rsidRDefault="00E36ED0">
      <w:pPr>
        <w:spacing w:line="240" w:lineRule="auto"/>
        <w:rPr>
          <w:rFonts w:cs="Arial"/>
          <w:b/>
          <w:bCs/>
          <w:lang w:val="de-DE"/>
        </w:rPr>
      </w:pPr>
      <w:r>
        <w:rPr>
          <w:rFonts w:cs="Arial"/>
          <w:b/>
          <w:bCs/>
          <w:lang w:val="de-DE"/>
        </w:rPr>
        <w:br w:type="page"/>
      </w:r>
    </w:p>
    <w:p w14:paraId="1B3FAA7A" w14:textId="5E1BDB07" w:rsidR="00E36ED0" w:rsidRPr="009C5805" w:rsidRDefault="00E36ED0" w:rsidP="00E36ED0">
      <w:pPr>
        <w:keepNext/>
        <w:outlineLvl w:val="0"/>
        <w:rPr>
          <w:rFonts w:cs="Arial"/>
          <w:b/>
          <w:bCs/>
        </w:rPr>
      </w:pPr>
      <w:r>
        <w:rPr>
          <w:rFonts w:cs="Arial"/>
          <w:b/>
          <w:bCs/>
        </w:rPr>
        <w:lastRenderedPageBreak/>
        <w:t>Z</w:t>
      </w:r>
      <w:r w:rsidRPr="009C5805">
        <w:rPr>
          <w:rFonts w:cs="Arial"/>
          <w:b/>
          <w:bCs/>
        </w:rPr>
        <w:t>)</w:t>
      </w:r>
    </w:p>
    <w:p w14:paraId="54EAD3C1" w14:textId="77777777" w:rsidR="004B4D28" w:rsidRDefault="004B4D28" w:rsidP="0087677B">
      <w:pPr>
        <w:spacing w:line="240" w:lineRule="auto"/>
        <w:rPr>
          <w:rFonts w:cs="Arial"/>
          <w:b/>
          <w:bCs/>
          <w:lang w:val="de-DE"/>
        </w:rPr>
      </w:pPr>
    </w:p>
    <w:tbl>
      <w:tblPr>
        <w:tblW w:w="903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shd w:val="clear" w:color="auto" w:fill="D9D9D9" w:themeFill="background1" w:themeFillShade="D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5357"/>
      </w:tblGrid>
      <w:tr w:rsidR="0087677B" w:rsidRPr="00BC20B8" w14:paraId="6FBEA66F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ECA1D1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Zahlungen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ACC03E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388C553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003D14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Zahlungsbefehl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D8092C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0D359C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7AADA34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Zeuge/Zeugin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25E258C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174D05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728131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Zeugeneinvernahme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77227F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534B30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96901E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Zeugnisverweigerungsrecht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C7BD20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9119A4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1C4E9A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Zivilgesetzbuch (ZGB)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A43E0B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5A29F69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6358C46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Zirkulationsbeschluss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F72794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61BDD2B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ACA4F1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Zivil- und Strafgericht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E491E4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1696E6A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6007DC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Zivilansprüche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BE54BB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616DD9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61B647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zivilrechtlich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3EA143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2BDB5E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63FF8F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Zivilstandsamt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F3F196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31AAB4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2F7DE3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Zivilweg (auf den ~ verweisen)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A15D861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A2758A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129727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zuführen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E186D5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43A3F8E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27FF0E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Zuführung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149B4A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0D46058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490A36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Zulassungsverfahren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3BD8F54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147FD1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24FAF83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Zulassungsverfahren (Anklage~)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560D24C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DC60C7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1C55AA8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zur Last legen (eine Straftat ~)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B33D02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5B5998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1D8FAF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Zusatzstrafe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1C207F05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1C63BC8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2CF275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zuständig ist...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025B61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A1EEC3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CF05BCC" w14:textId="058C03C8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Zuständigkeit, bezirksgerichtliche ~,</w:t>
            </w:r>
            <w:r w:rsidR="002424D7" w:rsidRPr="00BC20B8">
              <w:rPr>
                <w:rFonts w:cs="Arial"/>
                <w:color w:val="000000"/>
              </w:rPr>
              <w:t xml:space="preserve"> obergerichtliche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BFE696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5ED3055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20EF13D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zustellen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ED9D5D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7110612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764128F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Zustellung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528BE1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2129891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3229D3B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Zuwiderhandlung (gegen)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1F6BF37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20EC1234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3E73C89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Zwangsmassnahmengericht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7AE43C5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7FA0DF6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1B830FB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Zwangsmittel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DFE8326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4DF189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EF6894E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Zwangsvorstellung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62FE67C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7601FE77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0DBF9C59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Zweifel (Bedenken)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0ADDB1FD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6AD6DD9D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458C06FA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zweitinstanzlich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27F48674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87677B" w:rsidRPr="00BC20B8" w14:paraId="50E013EA" w14:textId="77777777" w:rsidTr="002424D7">
        <w:trPr>
          <w:trHeight w:val="255"/>
        </w:trPr>
        <w:tc>
          <w:tcPr>
            <w:tcW w:w="3681" w:type="dxa"/>
            <w:shd w:val="clear" w:color="auto" w:fill="8DB3E2" w:themeFill="text2" w:themeFillTint="66"/>
            <w:noWrap/>
            <w:vAlign w:val="center"/>
            <w:hideMark/>
          </w:tcPr>
          <w:p w14:paraId="5000C932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  <w:r w:rsidRPr="00BC20B8">
              <w:rPr>
                <w:rFonts w:cs="Arial"/>
                <w:color w:val="000000"/>
              </w:rPr>
              <w:t>Zwischenentscheid</w:t>
            </w:r>
          </w:p>
        </w:tc>
        <w:tc>
          <w:tcPr>
            <w:tcW w:w="5357" w:type="dxa"/>
            <w:shd w:val="clear" w:color="auto" w:fill="D9D9D9" w:themeFill="background1" w:themeFillShade="D9"/>
            <w:noWrap/>
            <w:vAlign w:val="bottom"/>
            <w:hideMark/>
          </w:tcPr>
          <w:p w14:paraId="49335210" w14:textId="77777777" w:rsidR="0087677B" w:rsidRPr="00BC20B8" w:rsidRDefault="0087677B" w:rsidP="008156C0">
            <w:pPr>
              <w:spacing w:before="60" w:after="60"/>
              <w:rPr>
                <w:rFonts w:cs="Arial"/>
                <w:color w:val="000000"/>
              </w:rPr>
            </w:pPr>
          </w:p>
        </w:tc>
      </w:tr>
      <w:tr w:rsidR="00E257B6" w:rsidRPr="00BC20B8" w14:paraId="245DA017" w14:textId="77777777" w:rsidTr="00E257B6">
        <w:trPr>
          <w:trHeight w:val="255"/>
        </w:trPr>
        <w:tc>
          <w:tcPr>
            <w:tcW w:w="36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8DB3E2" w:themeFill="text2" w:themeFillTint="66"/>
            <w:noWrap/>
            <w:vAlign w:val="center"/>
            <w:hideMark/>
          </w:tcPr>
          <w:p w14:paraId="11502941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  <w:tc>
          <w:tcPr>
            <w:tcW w:w="53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B4B5736" w14:textId="77777777" w:rsidR="00E257B6" w:rsidRPr="00BC20B8" w:rsidRDefault="00E257B6" w:rsidP="007842DD">
            <w:pPr>
              <w:spacing w:before="60" w:after="60"/>
              <w:rPr>
                <w:rFonts w:cs="Arial"/>
                <w:color w:val="000000"/>
              </w:rPr>
            </w:pPr>
          </w:p>
        </w:tc>
      </w:tr>
    </w:tbl>
    <w:p w14:paraId="19BB0B07" w14:textId="77777777" w:rsidR="0087677B" w:rsidRDefault="0087677B" w:rsidP="00E36ED0">
      <w:pPr>
        <w:rPr>
          <w:rFonts w:cs="Arial"/>
          <w:sz w:val="18"/>
          <w:szCs w:val="18"/>
        </w:rPr>
      </w:pPr>
    </w:p>
    <w:sectPr w:rsidR="0087677B" w:rsidSect="007C0F40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1985" w:right="907" w:bottom="1418" w:left="1985" w:header="567" w:footer="86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4CF201" w14:textId="77777777" w:rsidR="00813229" w:rsidRDefault="00813229">
      <w:r>
        <w:separator/>
      </w:r>
    </w:p>
  </w:endnote>
  <w:endnote w:type="continuationSeparator" w:id="0">
    <w:p w14:paraId="7CC89946" w14:textId="77777777" w:rsidR="00813229" w:rsidRDefault="008132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799BF3" w14:textId="77777777" w:rsidR="00813229" w:rsidRDefault="00813229" w:rsidP="00586C72">
    <w:pPr>
      <w:pStyle w:val="Fuzeile"/>
      <w:tabs>
        <w:tab w:val="center" w:pos="4500"/>
      </w:tabs>
    </w:pPr>
    <w:r>
      <w:tab/>
    </w:r>
  </w:p>
  <w:p w14:paraId="1260A9D3" w14:textId="2A49E84E" w:rsidR="00813229" w:rsidRDefault="00813229" w:rsidP="00586C72">
    <w:pPr>
      <w:pStyle w:val="Fuzeile"/>
      <w:tabs>
        <w:tab w:val="center" w:pos="4500"/>
        <w:tab w:val="right" w:pos="9000"/>
      </w:tabs>
    </w:pPr>
    <w:r w:rsidRPr="00B86F69">
      <w:rPr>
        <w:rFonts w:cs="Arial"/>
        <w:szCs w:val="16"/>
      </w:rPr>
      <w:tab/>
    </w:r>
    <w:r w:rsidRPr="00B86F69">
      <w:rPr>
        <w:rFonts w:cs="Arial"/>
        <w:szCs w:val="16"/>
      </w:rPr>
      <w:tab/>
      <w:t xml:space="preserve">Seite </w:t>
    </w:r>
    <w:r w:rsidRPr="00B86F69">
      <w:rPr>
        <w:rFonts w:cs="Arial"/>
        <w:szCs w:val="16"/>
      </w:rPr>
      <w:fldChar w:fldCharType="begin"/>
    </w:r>
    <w:r w:rsidRPr="00B86F69">
      <w:rPr>
        <w:rFonts w:cs="Arial"/>
        <w:szCs w:val="16"/>
      </w:rPr>
      <w:instrText xml:space="preserve"> PAGE </w:instrText>
    </w:r>
    <w:r w:rsidRPr="00B86F69">
      <w:rPr>
        <w:rFonts w:cs="Arial"/>
        <w:szCs w:val="16"/>
      </w:rPr>
      <w:fldChar w:fldCharType="separate"/>
    </w:r>
    <w:r w:rsidR="00FE0430">
      <w:rPr>
        <w:rFonts w:cs="Arial"/>
        <w:szCs w:val="16"/>
      </w:rPr>
      <w:t>2</w:t>
    </w:r>
    <w:r w:rsidRPr="00B86F69">
      <w:rPr>
        <w:rFonts w:cs="Arial"/>
        <w:szCs w:val="16"/>
      </w:rPr>
      <w:fldChar w:fldCharType="end"/>
    </w:r>
    <w:r w:rsidRPr="00B86F69">
      <w:rPr>
        <w:rFonts w:cs="Arial"/>
        <w:szCs w:val="16"/>
      </w:rPr>
      <w:t xml:space="preserve"> von </w:t>
    </w:r>
    <w:r w:rsidRPr="00B86F69">
      <w:rPr>
        <w:rFonts w:cs="Arial"/>
        <w:szCs w:val="16"/>
      </w:rPr>
      <w:fldChar w:fldCharType="begin"/>
    </w:r>
    <w:r w:rsidRPr="00B86F69">
      <w:rPr>
        <w:rFonts w:cs="Arial"/>
        <w:szCs w:val="16"/>
      </w:rPr>
      <w:instrText xml:space="preserve"> NUMPAGES  </w:instrText>
    </w:r>
    <w:r w:rsidRPr="00B86F69">
      <w:rPr>
        <w:rFonts w:cs="Arial"/>
        <w:szCs w:val="16"/>
      </w:rPr>
      <w:fldChar w:fldCharType="separate"/>
    </w:r>
    <w:r w:rsidR="00FE0430">
      <w:rPr>
        <w:rFonts w:cs="Arial"/>
        <w:szCs w:val="16"/>
      </w:rPr>
      <w:t>2</w:t>
    </w:r>
    <w:r w:rsidRPr="00B86F69">
      <w:rPr>
        <w:rFonts w:cs="Arial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41CBE" w14:textId="77777777" w:rsidR="00813229" w:rsidRDefault="00813229" w:rsidP="002E722C">
    <w:pPr>
      <w:pStyle w:val="Fuzeile"/>
      <w:tabs>
        <w:tab w:val="center" w:pos="4500"/>
      </w:tabs>
    </w:pPr>
    <w:r>
      <w:tab/>
    </w:r>
  </w:p>
  <w:p w14:paraId="5EDF7D5D" w14:textId="7061B639" w:rsidR="00813229" w:rsidRDefault="00813229" w:rsidP="002E722C">
    <w:pPr>
      <w:pStyle w:val="Fuzeile"/>
      <w:tabs>
        <w:tab w:val="center" w:pos="4500"/>
        <w:tab w:val="right" w:pos="9000"/>
      </w:tabs>
    </w:pPr>
    <w:r w:rsidRPr="00B86F69">
      <w:rPr>
        <w:rFonts w:cs="Arial"/>
        <w:szCs w:val="16"/>
      </w:rPr>
      <w:tab/>
    </w:r>
    <w:r w:rsidRPr="00B86F69">
      <w:rPr>
        <w:rFonts w:cs="Arial"/>
        <w:szCs w:val="16"/>
      </w:rPr>
      <w:tab/>
      <w:t xml:space="preserve">Seite </w:t>
    </w:r>
    <w:r w:rsidRPr="00B86F69">
      <w:rPr>
        <w:rFonts w:cs="Arial"/>
        <w:szCs w:val="16"/>
      </w:rPr>
      <w:fldChar w:fldCharType="begin"/>
    </w:r>
    <w:r w:rsidRPr="00B86F69">
      <w:rPr>
        <w:rFonts w:cs="Arial"/>
        <w:szCs w:val="16"/>
      </w:rPr>
      <w:instrText xml:space="preserve"> PAGE </w:instrText>
    </w:r>
    <w:r w:rsidRPr="00B86F69">
      <w:rPr>
        <w:rFonts w:cs="Arial"/>
        <w:szCs w:val="16"/>
      </w:rPr>
      <w:fldChar w:fldCharType="separate"/>
    </w:r>
    <w:r w:rsidR="00FE0430">
      <w:rPr>
        <w:rFonts w:cs="Arial"/>
        <w:szCs w:val="16"/>
      </w:rPr>
      <w:t>1</w:t>
    </w:r>
    <w:r w:rsidRPr="00B86F69">
      <w:rPr>
        <w:rFonts w:cs="Arial"/>
        <w:szCs w:val="16"/>
      </w:rPr>
      <w:fldChar w:fldCharType="end"/>
    </w:r>
    <w:r w:rsidRPr="00B86F69">
      <w:rPr>
        <w:rFonts w:cs="Arial"/>
        <w:szCs w:val="16"/>
      </w:rPr>
      <w:t xml:space="preserve"> von </w:t>
    </w:r>
    <w:r w:rsidRPr="00B86F69">
      <w:rPr>
        <w:rFonts w:cs="Arial"/>
        <w:szCs w:val="16"/>
      </w:rPr>
      <w:fldChar w:fldCharType="begin"/>
    </w:r>
    <w:r w:rsidRPr="00B86F69">
      <w:rPr>
        <w:rFonts w:cs="Arial"/>
        <w:szCs w:val="16"/>
      </w:rPr>
      <w:instrText xml:space="preserve"> NUMPAGES  </w:instrText>
    </w:r>
    <w:r w:rsidRPr="00B86F69">
      <w:rPr>
        <w:rFonts w:cs="Arial"/>
        <w:szCs w:val="16"/>
      </w:rPr>
      <w:fldChar w:fldCharType="separate"/>
    </w:r>
    <w:r w:rsidR="00FE0430">
      <w:rPr>
        <w:rFonts w:cs="Arial"/>
        <w:szCs w:val="16"/>
      </w:rPr>
      <w:t>16</w:t>
    </w:r>
    <w:r w:rsidRPr="00B86F69">
      <w:rPr>
        <w:rFonts w:cs="Arial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24B1C6" w14:textId="77777777" w:rsidR="00813229" w:rsidRDefault="00813229">
      <w:r>
        <w:separator/>
      </w:r>
    </w:p>
  </w:footnote>
  <w:footnote w:type="continuationSeparator" w:id="0">
    <w:p w14:paraId="4C35FF80" w14:textId="77777777" w:rsidR="00813229" w:rsidRDefault="008132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34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34"/>
    </w:tblGrid>
    <w:tr w:rsidR="00813229" w14:paraId="313F5D80" w14:textId="77777777">
      <w:trPr>
        <w:trHeight w:hRule="exact" w:val="1072"/>
      </w:trPr>
      <w:tc>
        <w:tcPr>
          <w:tcW w:w="9034" w:type="dxa"/>
          <w:vAlign w:val="bottom"/>
        </w:tcPr>
        <w:p w14:paraId="274C32A3" w14:textId="1C9F6F19" w:rsidR="00813229" w:rsidRDefault="00813229" w:rsidP="00750A26">
          <w:pPr>
            <w:pStyle w:val="Kopfzeile"/>
          </w:pPr>
          <w:r>
            <w:fldChar w:fldCharType="begin"/>
          </w:r>
          <w:r>
            <w:instrText xml:space="preserve"> DOCPROPERTY  Bezeichnung  </w:instrText>
          </w:r>
          <w:r>
            <w:fldChar w:fldCharType="separate"/>
          </w:r>
          <w:r w:rsidR="00FE0430">
            <w:t xml:space="preserve">Übersetzungswesen - </w:t>
          </w:r>
          <w:r w:rsidR="0087677B">
            <w:t>Übersetzungswesen - Glosar</w:t>
          </w:r>
          <w:r>
            <w:fldChar w:fldCharType="end"/>
          </w:r>
        </w:p>
      </w:tc>
    </w:tr>
  </w:tbl>
  <w:p w14:paraId="66F2B983" w14:textId="77777777" w:rsidR="00813229" w:rsidRDefault="00813229" w:rsidP="0066353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813229" w14:paraId="61359EDD" w14:textId="77777777">
      <w:tc>
        <w:tcPr>
          <w:tcW w:w="5727" w:type="dxa"/>
        </w:tcPr>
        <w:p w14:paraId="6EFE8A4C" w14:textId="77777777" w:rsidR="00813229" w:rsidRDefault="00813229">
          <w:pPr>
            <w:pStyle w:val="Kopfzeile"/>
          </w:pPr>
        </w:p>
      </w:tc>
      <w:tc>
        <w:tcPr>
          <w:tcW w:w="3289" w:type="dxa"/>
        </w:tcPr>
        <w:p w14:paraId="360C78A0" w14:textId="6AD2F866" w:rsidR="00813229" w:rsidRDefault="002202F8" w:rsidP="00053413">
          <w:pPr>
            <w:pStyle w:val="Kopfzeile"/>
          </w:pPr>
          <w:r>
            <w:t>Regionenpolizei</w:t>
          </w:r>
        </w:p>
        <w:p w14:paraId="177C6513" w14:textId="59601B90" w:rsidR="00813229" w:rsidRDefault="002202F8" w:rsidP="00053413">
          <w:pPr>
            <w:pStyle w:val="Kopfzeile"/>
          </w:pPr>
          <w:r>
            <w:t>Koordinationsstelle Übersetzungswesn</w:t>
          </w:r>
        </w:p>
        <w:p w14:paraId="1A3E404E" w14:textId="77777777" w:rsidR="00813229" w:rsidRDefault="00813229" w:rsidP="00053413">
          <w:pPr>
            <w:pStyle w:val="Kopfzeile"/>
          </w:pPr>
        </w:p>
      </w:tc>
    </w:tr>
  </w:tbl>
  <w:p w14:paraId="611C7CC5" w14:textId="77777777" w:rsidR="00813229" w:rsidRDefault="00813229">
    <w:pPr>
      <w:pStyle w:val="Kopfzeile"/>
    </w:pPr>
  </w:p>
  <w:p w14:paraId="1CEB6E68" w14:textId="77777777" w:rsidR="00813229" w:rsidRDefault="00813229">
    <w:pPr>
      <w:pStyle w:val="Kopfzeile"/>
    </w:pPr>
  </w:p>
  <w:p w14:paraId="0EF74149" w14:textId="4022E8FC" w:rsidR="00813229" w:rsidRPr="00227044" w:rsidRDefault="00813229" w:rsidP="00227044">
    <w:pPr>
      <w:pStyle w:val="Kopfzeile"/>
      <w:spacing w:after="240"/>
      <w:rPr>
        <w:sz w:val="24"/>
        <w:szCs w:val="24"/>
      </w:rPr>
    </w:pPr>
    <w:r w:rsidRPr="00227044">
      <w:rPr>
        <w:b/>
        <w:sz w:val="24"/>
        <w:szCs w:val="24"/>
      </w:rPr>
      <w:fldChar w:fldCharType="begin"/>
    </w:r>
    <w:r w:rsidRPr="00227044">
      <w:rPr>
        <w:b/>
        <w:sz w:val="24"/>
        <w:szCs w:val="24"/>
      </w:rPr>
      <w:instrText xml:space="preserve"> DOCPROPERTY  Bezeichnung  </w:instrText>
    </w:r>
    <w:r w:rsidRPr="00227044">
      <w:rPr>
        <w:b/>
        <w:sz w:val="24"/>
        <w:szCs w:val="24"/>
      </w:rPr>
      <w:fldChar w:fldCharType="separate"/>
    </w:r>
    <w:r w:rsidR="00FE0430">
      <w:rPr>
        <w:b/>
        <w:sz w:val="24"/>
        <w:szCs w:val="24"/>
      </w:rPr>
      <w:t xml:space="preserve">Übersetzungswesen - </w:t>
    </w:r>
    <w:r w:rsidR="00E4283E">
      <w:rPr>
        <w:b/>
        <w:sz w:val="24"/>
        <w:szCs w:val="24"/>
      </w:rPr>
      <w:t>Glossar</w:t>
    </w:r>
    <w:r w:rsidRPr="00227044">
      <w:rPr>
        <w:b/>
        <w:sz w:val="24"/>
        <w:szCs w:val="24"/>
      </w:rPr>
      <w:fldChar w:fldCharType="end"/>
    </w:r>
    <w:r w:rsidR="003C5A61">
      <w:drawing>
        <wp:anchor distT="0" distB="0" distL="114300" distR="114300" simplePos="0" relativeHeight="251657728" behindDoc="0" locked="1" layoutInCell="1" allowOverlap="1" wp14:anchorId="75D819DC" wp14:editId="3D41FFA3">
          <wp:simplePos x="0" y="0"/>
          <wp:positionH relativeFrom="column">
            <wp:posOffset>-878205</wp:posOffset>
          </wp:positionH>
          <wp:positionV relativeFrom="page">
            <wp:posOffset>180340</wp:posOffset>
          </wp:positionV>
          <wp:extent cx="2265680" cy="721360"/>
          <wp:effectExtent l="0" t="0" r="0" b="0"/>
          <wp:wrapNone/>
          <wp:docPr id="1" name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433" t="-50047" r="-9433" b="-50047"/>
                  <a:stretch>
                    <a:fillRect/>
                  </a:stretch>
                </pic:blipFill>
                <pic:spPr bwMode="auto">
                  <a:xfrm>
                    <a:off x="0" y="0"/>
                    <a:ext cx="2265680" cy="721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8EB64392"/>
    <w:lvl w:ilvl="0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55345E4"/>
    <w:multiLevelType w:val="multilevel"/>
    <w:tmpl w:val="AA8A0B8E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3" w15:restartNumberingAfterBreak="0">
    <w:nsid w:val="349C7689"/>
    <w:multiLevelType w:val="hybridMultilevel"/>
    <w:tmpl w:val="19C6073C"/>
    <w:lvl w:ilvl="0" w:tplc="DDD27A06">
      <w:numFmt w:val="bullet"/>
      <w:pStyle w:val="DV-Aufzhlung2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4" w15:restartNumberingAfterBreak="0">
    <w:nsid w:val="398B463B"/>
    <w:multiLevelType w:val="multilevel"/>
    <w:tmpl w:val="B232BB0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C6245CC"/>
    <w:multiLevelType w:val="multilevel"/>
    <w:tmpl w:val="19C6073C"/>
    <w:lvl w:ilvl="0">
      <w:numFmt w:val="bullet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6" w15:restartNumberingAfterBreak="0">
    <w:nsid w:val="402F1E2B"/>
    <w:multiLevelType w:val="hybridMultilevel"/>
    <w:tmpl w:val="40EAB42E"/>
    <w:lvl w:ilvl="0" w:tplc="B97C466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EF5D6F"/>
    <w:multiLevelType w:val="multilevel"/>
    <w:tmpl w:val="BA1417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9" w15:restartNumberingAfterBreak="0">
    <w:nsid w:val="62A10B0D"/>
    <w:multiLevelType w:val="multilevel"/>
    <w:tmpl w:val="1D349F3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0" w15:restartNumberingAfterBreak="0">
    <w:nsid w:val="64FB4EC4"/>
    <w:multiLevelType w:val="hybridMultilevel"/>
    <w:tmpl w:val="3612DAB6"/>
    <w:lvl w:ilvl="0" w:tplc="33CA2A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2" w15:restartNumberingAfterBreak="0">
    <w:nsid w:val="6AA50A1E"/>
    <w:multiLevelType w:val="multilevel"/>
    <w:tmpl w:val="3ADEB3F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3" w15:restartNumberingAfterBreak="0">
    <w:nsid w:val="787336B4"/>
    <w:multiLevelType w:val="hybridMultilevel"/>
    <w:tmpl w:val="10C812E2"/>
    <w:lvl w:ilvl="0" w:tplc="08070011">
      <w:start w:val="1"/>
      <w:numFmt w:val="decimal"/>
      <w:lvlText w:val="%1)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9B1C02"/>
    <w:multiLevelType w:val="hybridMultilevel"/>
    <w:tmpl w:val="44F28BDE"/>
    <w:lvl w:ilvl="0" w:tplc="F7844CF6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cs="Times New Roman" w:hint="default"/>
      </w:rPr>
    </w:lvl>
    <w:lvl w:ilvl="1" w:tplc="54E4192A">
      <w:numFmt w:val="bullet"/>
      <w:pStyle w:val="DV-AufzhlungExtVerteiler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hanging="284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803232237">
    <w:abstractNumId w:val="9"/>
  </w:num>
  <w:num w:numId="2" w16cid:durableId="853305259">
    <w:abstractNumId w:val="7"/>
  </w:num>
  <w:num w:numId="3" w16cid:durableId="1929582901">
    <w:abstractNumId w:val="6"/>
  </w:num>
  <w:num w:numId="4" w16cid:durableId="589000170">
    <w:abstractNumId w:val="5"/>
  </w:num>
  <w:num w:numId="5" w16cid:durableId="958801188">
    <w:abstractNumId w:val="4"/>
  </w:num>
  <w:num w:numId="6" w16cid:durableId="1062757786">
    <w:abstractNumId w:val="8"/>
  </w:num>
  <w:num w:numId="7" w16cid:durableId="407963972">
    <w:abstractNumId w:val="3"/>
  </w:num>
  <w:num w:numId="8" w16cid:durableId="1538545657">
    <w:abstractNumId w:val="2"/>
  </w:num>
  <w:num w:numId="9" w16cid:durableId="2117559218">
    <w:abstractNumId w:val="1"/>
  </w:num>
  <w:num w:numId="10" w16cid:durableId="1051996857">
    <w:abstractNumId w:val="0"/>
  </w:num>
  <w:num w:numId="11" w16cid:durableId="2040201488">
    <w:abstractNumId w:val="21"/>
  </w:num>
  <w:num w:numId="12" w16cid:durableId="1517036940">
    <w:abstractNumId w:val="18"/>
  </w:num>
  <w:num w:numId="13" w16cid:durableId="360516608">
    <w:abstractNumId w:val="11"/>
  </w:num>
  <w:num w:numId="14" w16cid:durableId="1063721124">
    <w:abstractNumId w:val="19"/>
  </w:num>
  <w:num w:numId="15" w16cid:durableId="1675959443">
    <w:abstractNumId w:val="19"/>
  </w:num>
  <w:num w:numId="16" w16cid:durableId="727996622">
    <w:abstractNumId w:val="19"/>
  </w:num>
  <w:num w:numId="17" w16cid:durableId="1695183379">
    <w:abstractNumId w:val="19"/>
  </w:num>
  <w:num w:numId="18" w16cid:durableId="106701382">
    <w:abstractNumId w:val="19"/>
  </w:num>
  <w:num w:numId="19" w16cid:durableId="216088449">
    <w:abstractNumId w:val="10"/>
  </w:num>
  <w:num w:numId="20" w16cid:durableId="179896359">
    <w:abstractNumId w:val="25"/>
  </w:num>
  <w:num w:numId="21" w16cid:durableId="941038218">
    <w:abstractNumId w:val="22"/>
  </w:num>
  <w:num w:numId="22" w16cid:durableId="375859702">
    <w:abstractNumId w:val="17"/>
  </w:num>
  <w:num w:numId="23" w16cid:durableId="1454014130">
    <w:abstractNumId w:val="12"/>
  </w:num>
  <w:num w:numId="24" w16cid:durableId="920987353">
    <w:abstractNumId w:val="13"/>
  </w:num>
  <w:num w:numId="25" w16cid:durableId="1489397068">
    <w:abstractNumId w:val="20"/>
  </w:num>
  <w:num w:numId="26" w16cid:durableId="1024088387">
    <w:abstractNumId w:val="15"/>
  </w:num>
  <w:num w:numId="27" w16cid:durableId="902790723">
    <w:abstractNumId w:val="14"/>
  </w:num>
  <w:num w:numId="28" w16cid:durableId="1004086954">
    <w:abstractNumId w:val="24"/>
  </w:num>
  <w:num w:numId="29" w16cid:durableId="1386219617">
    <w:abstractNumId w:val="19"/>
  </w:num>
  <w:num w:numId="30" w16cid:durableId="169491865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0948103">
    <w:abstractNumId w:val="2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2022272734">
    <w:abstractNumId w:val="13"/>
  </w:num>
  <w:num w:numId="33" w16cid:durableId="1352413064">
    <w:abstractNumId w:val="23"/>
  </w:num>
  <w:num w:numId="34" w16cid:durableId="148832397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01399655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formatting="1" w:enforcement="0"/>
  <w:defaultTabStop w:val="708"/>
  <w:autoHyphenation/>
  <w:hyphenationZone w:val="142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0B0"/>
    <w:rsid w:val="00011E46"/>
    <w:rsid w:val="00047290"/>
    <w:rsid w:val="00053413"/>
    <w:rsid w:val="00063283"/>
    <w:rsid w:val="00073F20"/>
    <w:rsid w:val="000759AA"/>
    <w:rsid w:val="0009356C"/>
    <w:rsid w:val="000A0DE2"/>
    <w:rsid w:val="000A335B"/>
    <w:rsid w:val="000A3E2B"/>
    <w:rsid w:val="000A5B0C"/>
    <w:rsid w:val="000C75D2"/>
    <w:rsid w:val="000D3E03"/>
    <w:rsid w:val="000D7685"/>
    <w:rsid w:val="000E09B2"/>
    <w:rsid w:val="000E2D5C"/>
    <w:rsid w:val="000F0169"/>
    <w:rsid w:val="000F7E4A"/>
    <w:rsid w:val="001038A6"/>
    <w:rsid w:val="001106A9"/>
    <w:rsid w:val="00110967"/>
    <w:rsid w:val="001110AE"/>
    <w:rsid w:val="001368BF"/>
    <w:rsid w:val="001673B7"/>
    <w:rsid w:val="00180713"/>
    <w:rsid w:val="00186C2B"/>
    <w:rsid w:val="00195FE4"/>
    <w:rsid w:val="001A324A"/>
    <w:rsid w:val="001B370B"/>
    <w:rsid w:val="001B775D"/>
    <w:rsid w:val="001B7884"/>
    <w:rsid w:val="001C5E8A"/>
    <w:rsid w:val="001C78E1"/>
    <w:rsid w:val="001D1549"/>
    <w:rsid w:val="001D77DC"/>
    <w:rsid w:val="001E314A"/>
    <w:rsid w:val="001F218F"/>
    <w:rsid w:val="001F3779"/>
    <w:rsid w:val="001F76DC"/>
    <w:rsid w:val="001F7FAD"/>
    <w:rsid w:val="00203735"/>
    <w:rsid w:val="00207C41"/>
    <w:rsid w:val="002202F8"/>
    <w:rsid w:val="00227044"/>
    <w:rsid w:val="002375F7"/>
    <w:rsid w:val="002424D7"/>
    <w:rsid w:val="00250D7E"/>
    <w:rsid w:val="00254625"/>
    <w:rsid w:val="00255F75"/>
    <w:rsid w:val="00261012"/>
    <w:rsid w:val="0026213D"/>
    <w:rsid w:val="0027420E"/>
    <w:rsid w:val="00283055"/>
    <w:rsid w:val="00287918"/>
    <w:rsid w:val="00296066"/>
    <w:rsid w:val="002B2AF9"/>
    <w:rsid w:val="002B59FA"/>
    <w:rsid w:val="002C241F"/>
    <w:rsid w:val="002C4417"/>
    <w:rsid w:val="002D046B"/>
    <w:rsid w:val="002D6A10"/>
    <w:rsid w:val="002E722C"/>
    <w:rsid w:val="002F3C30"/>
    <w:rsid w:val="00312EEC"/>
    <w:rsid w:val="00313228"/>
    <w:rsid w:val="003134BB"/>
    <w:rsid w:val="00314874"/>
    <w:rsid w:val="00323B52"/>
    <w:rsid w:val="00323EE5"/>
    <w:rsid w:val="003276F1"/>
    <w:rsid w:val="003342F0"/>
    <w:rsid w:val="0035431C"/>
    <w:rsid w:val="003609E1"/>
    <w:rsid w:val="003635B7"/>
    <w:rsid w:val="00364909"/>
    <w:rsid w:val="00383B25"/>
    <w:rsid w:val="003C5A61"/>
    <w:rsid w:val="003C5E31"/>
    <w:rsid w:val="003C5E3F"/>
    <w:rsid w:val="003D19E8"/>
    <w:rsid w:val="003D5910"/>
    <w:rsid w:val="003E1906"/>
    <w:rsid w:val="003E390A"/>
    <w:rsid w:val="003F2E75"/>
    <w:rsid w:val="00401440"/>
    <w:rsid w:val="004026B3"/>
    <w:rsid w:val="00411069"/>
    <w:rsid w:val="00413DF8"/>
    <w:rsid w:val="00414035"/>
    <w:rsid w:val="00423CCF"/>
    <w:rsid w:val="00446C29"/>
    <w:rsid w:val="00474061"/>
    <w:rsid w:val="004819CF"/>
    <w:rsid w:val="00493B94"/>
    <w:rsid w:val="004A5965"/>
    <w:rsid w:val="004B1E4A"/>
    <w:rsid w:val="004B4D28"/>
    <w:rsid w:val="004B4D30"/>
    <w:rsid w:val="004D3593"/>
    <w:rsid w:val="004D412E"/>
    <w:rsid w:val="004E4426"/>
    <w:rsid w:val="004F64B2"/>
    <w:rsid w:val="005059CB"/>
    <w:rsid w:val="00510666"/>
    <w:rsid w:val="0051791A"/>
    <w:rsid w:val="005257B0"/>
    <w:rsid w:val="00561D56"/>
    <w:rsid w:val="0058382A"/>
    <w:rsid w:val="00586C72"/>
    <w:rsid w:val="00591C64"/>
    <w:rsid w:val="0059765A"/>
    <w:rsid w:val="005B1C6B"/>
    <w:rsid w:val="005B22AB"/>
    <w:rsid w:val="005B35A5"/>
    <w:rsid w:val="005C42B8"/>
    <w:rsid w:val="005D3961"/>
    <w:rsid w:val="005E0B4F"/>
    <w:rsid w:val="005E7282"/>
    <w:rsid w:val="00615BCA"/>
    <w:rsid w:val="006167F3"/>
    <w:rsid w:val="006211A3"/>
    <w:rsid w:val="00625281"/>
    <w:rsid w:val="00634EC2"/>
    <w:rsid w:val="0063666B"/>
    <w:rsid w:val="006423F3"/>
    <w:rsid w:val="006453E4"/>
    <w:rsid w:val="00663530"/>
    <w:rsid w:val="00664248"/>
    <w:rsid w:val="00670B0A"/>
    <w:rsid w:val="00687F0A"/>
    <w:rsid w:val="00692F81"/>
    <w:rsid w:val="006A339E"/>
    <w:rsid w:val="006A5DAD"/>
    <w:rsid w:val="006C061E"/>
    <w:rsid w:val="006D0571"/>
    <w:rsid w:val="006D4A7B"/>
    <w:rsid w:val="006D7047"/>
    <w:rsid w:val="006E51EB"/>
    <w:rsid w:val="006F3C5E"/>
    <w:rsid w:val="00720160"/>
    <w:rsid w:val="00721FD2"/>
    <w:rsid w:val="00726DA8"/>
    <w:rsid w:val="0073542E"/>
    <w:rsid w:val="00750A26"/>
    <w:rsid w:val="007765C1"/>
    <w:rsid w:val="00781DB2"/>
    <w:rsid w:val="00784236"/>
    <w:rsid w:val="0079550F"/>
    <w:rsid w:val="007B12FC"/>
    <w:rsid w:val="007B2DC8"/>
    <w:rsid w:val="007B4FF5"/>
    <w:rsid w:val="007C0F3D"/>
    <w:rsid w:val="007C0F40"/>
    <w:rsid w:val="007F0D50"/>
    <w:rsid w:val="007F444E"/>
    <w:rsid w:val="007F6AC1"/>
    <w:rsid w:val="00802DAD"/>
    <w:rsid w:val="00804B4C"/>
    <w:rsid w:val="00807866"/>
    <w:rsid w:val="00813229"/>
    <w:rsid w:val="008152DA"/>
    <w:rsid w:val="00830BD2"/>
    <w:rsid w:val="008324A7"/>
    <w:rsid w:val="00840BDB"/>
    <w:rsid w:val="00843DF7"/>
    <w:rsid w:val="00844EAA"/>
    <w:rsid w:val="00845A47"/>
    <w:rsid w:val="00845EB9"/>
    <w:rsid w:val="00852991"/>
    <w:rsid w:val="00867F37"/>
    <w:rsid w:val="00870EED"/>
    <w:rsid w:val="0087677B"/>
    <w:rsid w:val="00895F2A"/>
    <w:rsid w:val="008B1B8B"/>
    <w:rsid w:val="008B2623"/>
    <w:rsid w:val="008B73ED"/>
    <w:rsid w:val="008C7737"/>
    <w:rsid w:val="008D4014"/>
    <w:rsid w:val="008D6EEB"/>
    <w:rsid w:val="008E4407"/>
    <w:rsid w:val="008E5C95"/>
    <w:rsid w:val="008F4A8C"/>
    <w:rsid w:val="00901741"/>
    <w:rsid w:val="00906CCC"/>
    <w:rsid w:val="00914A6B"/>
    <w:rsid w:val="00922597"/>
    <w:rsid w:val="009233C3"/>
    <w:rsid w:val="0092454E"/>
    <w:rsid w:val="009640D0"/>
    <w:rsid w:val="009721FF"/>
    <w:rsid w:val="00985994"/>
    <w:rsid w:val="00990F34"/>
    <w:rsid w:val="0099721F"/>
    <w:rsid w:val="009A3BE1"/>
    <w:rsid w:val="009B5D91"/>
    <w:rsid w:val="009B790D"/>
    <w:rsid w:val="009B7C77"/>
    <w:rsid w:val="009C0E89"/>
    <w:rsid w:val="009C6EAA"/>
    <w:rsid w:val="009D0492"/>
    <w:rsid w:val="009D5E27"/>
    <w:rsid w:val="00A06E80"/>
    <w:rsid w:val="00A157DE"/>
    <w:rsid w:val="00A249D9"/>
    <w:rsid w:val="00A35B00"/>
    <w:rsid w:val="00A37790"/>
    <w:rsid w:val="00A423C6"/>
    <w:rsid w:val="00A4386D"/>
    <w:rsid w:val="00A528DB"/>
    <w:rsid w:val="00A625EA"/>
    <w:rsid w:val="00A65BF9"/>
    <w:rsid w:val="00A827D2"/>
    <w:rsid w:val="00A9387A"/>
    <w:rsid w:val="00AA25F8"/>
    <w:rsid w:val="00AA4F06"/>
    <w:rsid w:val="00AB6728"/>
    <w:rsid w:val="00AE1D42"/>
    <w:rsid w:val="00AE49DF"/>
    <w:rsid w:val="00AE4DA9"/>
    <w:rsid w:val="00AE5D37"/>
    <w:rsid w:val="00AE7BE7"/>
    <w:rsid w:val="00B01F76"/>
    <w:rsid w:val="00B04711"/>
    <w:rsid w:val="00B13297"/>
    <w:rsid w:val="00B170B1"/>
    <w:rsid w:val="00B25D8C"/>
    <w:rsid w:val="00B45FAB"/>
    <w:rsid w:val="00B53DD7"/>
    <w:rsid w:val="00B5642E"/>
    <w:rsid w:val="00B77052"/>
    <w:rsid w:val="00B860A6"/>
    <w:rsid w:val="00B86F69"/>
    <w:rsid w:val="00B8736B"/>
    <w:rsid w:val="00B91AA2"/>
    <w:rsid w:val="00B927D1"/>
    <w:rsid w:val="00B9701C"/>
    <w:rsid w:val="00BA3994"/>
    <w:rsid w:val="00BB2AFC"/>
    <w:rsid w:val="00BB31E0"/>
    <w:rsid w:val="00BB356A"/>
    <w:rsid w:val="00BB424A"/>
    <w:rsid w:val="00BC3764"/>
    <w:rsid w:val="00BD4FF2"/>
    <w:rsid w:val="00BE1332"/>
    <w:rsid w:val="00C04FC6"/>
    <w:rsid w:val="00C31902"/>
    <w:rsid w:val="00C3216F"/>
    <w:rsid w:val="00C35D22"/>
    <w:rsid w:val="00C36614"/>
    <w:rsid w:val="00C514A4"/>
    <w:rsid w:val="00C618E0"/>
    <w:rsid w:val="00C67F1C"/>
    <w:rsid w:val="00C75B62"/>
    <w:rsid w:val="00C75D9C"/>
    <w:rsid w:val="00C91909"/>
    <w:rsid w:val="00C92313"/>
    <w:rsid w:val="00CB07D1"/>
    <w:rsid w:val="00CC1F7B"/>
    <w:rsid w:val="00CC5ABD"/>
    <w:rsid w:val="00CF7A74"/>
    <w:rsid w:val="00D03E26"/>
    <w:rsid w:val="00D07754"/>
    <w:rsid w:val="00D26465"/>
    <w:rsid w:val="00D34D0A"/>
    <w:rsid w:val="00D44B63"/>
    <w:rsid w:val="00D51AFB"/>
    <w:rsid w:val="00D52D11"/>
    <w:rsid w:val="00D62A70"/>
    <w:rsid w:val="00D861AC"/>
    <w:rsid w:val="00D86374"/>
    <w:rsid w:val="00D86D5B"/>
    <w:rsid w:val="00D92237"/>
    <w:rsid w:val="00D92D3B"/>
    <w:rsid w:val="00DA7301"/>
    <w:rsid w:val="00DA77AE"/>
    <w:rsid w:val="00DB2F96"/>
    <w:rsid w:val="00DB3EA4"/>
    <w:rsid w:val="00DC410B"/>
    <w:rsid w:val="00DC53F9"/>
    <w:rsid w:val="00DC7D51"/>
    <w:rsid w:val="00DD7BE4"/>
    <w:rsid w:val="00DF5555"/>
    <w:rsid w:val="00E05FAE"/>
    <w:rsid w:val="00E20C33"/>
    <w:rsid w:val="00E21D16"/>
    <w:rsid w:val="00E2335A"/>
    <w:rsid w:val="00E257B6"/>
    <w:rsid w:val="00E25B71"/>
    <w:rsid w:val="00E36643"/>
    <w:rsid w:val="00E36ED0"/>
    <w:rsid w:val="00E4283E"/>
    <w:rsid w:val="00E64C2F"/>
    <w:rsid w:val="00E665AF"/>
    <w:rsid w:val="00E73158"/>
    <w:rsid w:val="00E7362A"/>
    <w:rsid w:val="00E7538E"/>
    <w:rsid w:val="00E778BD"/>
    <w:rsid w:val="00E80065"/>
    <w:rsid w:val="00E82EEC"/>
    <w:rsid w:val="00E83272"/>
    <w:rsid w:val="00E86747"/>
    <w:rsid w:val="00EA369C"/>
    <w:rsid w:val="00EA5CAC"/>
    <w:rsid w:val="00EC5F64"/>
    <w:rsid w:val="00ED0B7C"/>
    <w:rsid w:val="00EE60B0"/>
    <w:rsid w:val="00EE7EC2"/>
    <w:rsid w:val="00EF0F82"/>
    <w:rsid w:val="00EF4B8E"/>
    <w:rsid w:val="00EF6677"/>
    <w:rsid w:val="00EF7F5D"/>
    <w:rsid w:val="00F021DD"/>
    <w:rsid w:val="00F15DB6"/>
    <w:rsid w:val="00F177B7"/>
    <w:rsid w:val="00F35663"/>
    <w:rsid w:val="00F35A4A"/>
    <w:rsid w:val="00F43E14"/>
    <w:rsid w:val="00F5292D"/>
    <w:rsid w:val="00F568E8"/>
    <w:rsid w:val="00F647F4"/>
    <w:rsid w:val="00F67403"/>
    <w:rsid w:val="00F6752A"/>
    <w:rsid w:val="00F7352D"/>
    <w:rsid w:val="00F869B4"/>
    <w:rsid w:val="00F871C4"/>
    <w:rsid w:val="00F95DC6"/>
    <w:rsid w:val="00F96C06"/>
    <w:rsid w:val="00F96E9F"/>
    <w:rsid w:val="00FB2BFA"/>
    <w:rsid w:val="00FB355A"/>
    <w:rsid w:val="00FC0346"/>
    <w:rsid w:val="00FC0C43"/>
    <w:rsid w:val="00FC4D58"/>
    <w:rsid w:val="00FC59FA"/>
    <w:rsid w:val="00FD704B"/>
    <w:rsid w:val="00FE0430"/>
    <w:rsid w:val="00FE0A7D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."/>
  <w:listSeparator w:val=";"/>
  <w14:docId w14:val="02A7798D"/>
  <w14:defaultImageDpi w14:val="0"/>
  <w15:docId w15:val="{554856CA-DFB8-4182-848C-0049355D8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759AA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aliases w:val="DV-Überschrift 1"/>
    <w:basedOn w:val="Standard"/>
    <w:next w:val="Standard"/>
    <w:link w:val="berschrift1Zchn"/>
    <w:autoRedefine/>
    <w:uiPriority w:val="9"/>
    <w:qFormat/>
    <w:rsid w:val="001F7FAD"/>
    <w:pPr>
      <w:keepNext/>
      <w:tabs>
        <w:tab w:val="left" w:pos="363"/>
      </w:tabs>
      <w:spacing w:before="200" w:after="100"/>
      <w:outlineLvl w:val="0"/>
    </w:pPr>
    <w:rPr>
      <w:rFonts w:cs="Arial"/>
      <w:b/>
      <w:bCs/>
    </w:rPr>
  </w:style>
  <w:style w:type="paragraph" w:styleId="berschrift2">
    <w:name w:val="heading 2"/>
    <w:aliases w:val="DV-Überschrift 2"/>
    <w:basedOn w:val="Standard"/>
    <w:next w:val="Standard"/>
    <w:link w:val="berschrift2Zchn"/>
    <w:autoRedefine/>
    <w:uiPriority w:val="9"/>
    <w:qFormat/>
    <w:rsid w:val="00D86374"/>
    <w:pPr>
      <w:tabs>
        <w:tab w:val="left" w:pos="900"/>
        <w:tab w:val="num" w:pos="1134"/>
      </w:tabs>
      <w:autoSpaceDE w:val="0"/>
      <w:autoSpaceDN w:val="0"/>
      <w:adjustRightInd w:val="0"/>
      <w:spacing w:line="240" w:lineRule="atLeast"/>
      <w:jc w:val="both"/>
      <w:outlineLvl w:val="1"/>
    </w:pPr>
    <w:rPr>
      <w:rFonts w:cs="Arial"/>
      <w:b/>
      <w:iCs/>
      <w:spacing w:val="-3"/>
      <w:sz w:val="18"/>
      <w:szCs w:val="18"/>
      <w:lang w:eastAsia="en-US"/>
    </w:rPr>
  </w:style>
  <w:style w:type="paragraph" w:styleId="berschrift3">
    <w:name w:val="heading 3"/>
    <w:aliases w:val="DV-Überschrift 3"/>
    <w:basedOn w:val="Standard"/>
    <w:next w:val="Standard"/>
    <w:link w:val="berschrift3Zchn"/>
    <w:autoRedefine/>
    <w:uiPriority w:val="9"/>
    <w:qFormat/>
    <w:rsid w:val="00401440"/>
    <w:pPr>
      <w:keepNext/>
      <w:tabs>
        <w:tab w:val="left" w:pos="1622"/>
      </w:tabs>
      <w:spacing w:before="100" w:after="100"/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FC4D58"/>
    <w:pPr>
      <w:keepNext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FC4D58"/>
    <w:pPr>
      <w:keepNext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aliases w:val="DV-Überschrift 1 Zchn"/>
    <w:link w:val="berschrift1"/>
    <w:uiPriority w:val="9"/>
    <w:rsid w:val="00FF4D72"/>
    <w:rPr>
      <w:rFonts w:ascii="Cambria" w:eastAsia="Times New Roman" w:hAnsi="Cambria" w:cs="Times New Roman"/>
      <w:b/>
      <w:bCs/>
      <w:spacing w:val="6"/>
      <w:kern w:val="32"/>
      <w:sz w:val="32"/>
      <w:szCs w:val="32"/>
    </w:rPr>
  </w:style>
  <w:style w:type="character" w:customStyle="1" w:styleId="berschrift2Zchn">
    <w:name w:val="Überschrift 2 Zchn"/>
    <w:aliases w:val="DV-Überschrift 2 Zchn"/>
    <w:link w:val="berschrift2"/>
    <w:uiPriority w:val="9"/>
    <w:rsid w:val="00D86374"/>
    <w:rPr>
      <w:rFonts w:ascii="Arial" w:hAnsi="Arial" w:cs="Arial"/>
      <w:b/>
      <w:iCs/>
      <w:spacing w:val="-3"/>
      <w:sz w:val="18"/>
      <w:szCs w:val="18"/>
      <w:lang w:eastAsia="en-US"/>
    </w:rPr>
  </w:style>
  <w:style w:type="character" w:customStyle="1" w:styleId="berschrift3Zchn">
    <w:name w:val="Überschrift 3 Zchn"/>
    <w:aliases w:val="DV-Überschrift 3 Zchn"/>
    <w:link w:val="berschrift3"/>
    <w:uiPriority w:val="9"/>
    <w:semiHidden/>
    <w:rsid w:val="00FF4D72"/>
    <w:rPr>
      <w:rFonts w:ascii="Cambria" w:eastAsia="Times New Roman" w:hAnsi="Cambria" w:cs="Times New Roman"/>
      <w:b/>
      <w:bCs/>
      <w:spacing w:val="6"/>
      <w:sz w:val="26"/>
      <w:szCs w:val="26"/>
    </w:rPr>
  </w:style>
  <w:style w:type="character" w:customStyle="1" w:styleId="berschrift4Zchn">
    <w:name w:val="Überschrift 4 Zchn"/>
    <w:link w:val="berschrift4"/>
    <w:uiPriority w:val="9"/>
    <w:semiHidden/>
    <w:rsid w:val="00FF4D72"/>
    <w:rPr>
      <w:rFonts w:ascii="Calibri" w:eastAsia="Times New Roman" w:hAnsi="Calibri" w:cs="Times New Roman"/>
      <w:b/>
      <w:bCs/>
      <w:spacing w:val="6"/>
      <w:sz w:val="28"/>
      <w:szCs w:val="28"/>
    </w:rPr>
  </w:style>
  <w:style w:type="character" w:customStyle="1" w:styleId="berschrift5Zchn">
    <w:name w:val="Überschrift 5 Zchn"/>
    <w:link w:val="berschrift5"/>
    <w:uiPriority w:val="9"/>
    <w:semiHidden/>
    <w:rsid w:val="00FF4D72"/>
    <w:rPr>
      <w:rFonts w:ascii="Calibri" w:eastAsia="Times New Roman" w:hAnsi="Calibri" w:cs="Times New Roman"/>
      <w:b/>
      <w:bCs/>
      <w:i/>
      <w:iCs/>
      <w:spacing w:val="6"/>
      <w:sz w:val="26"/>
      <w:szCs w:val="26"/>
    </w:rPr>
  </w:style>
  <w:style w:type="paragraph" w:styleId="Kopfzeile">
    <w:name w:val="header"/>
    <w:basedOn w:val="Standard"/>
    <w:link w:val="KopfzeileZchn"/>
    <w:rsid w:val="00990F34"/>
    <w:pPr>
      <w:spacing w:line="220" w:lineRule="atLeast"/>
    </w:pPr>
    <w:rPr>
      <w:noProof/>
      <w:sz w:val="16"/>
    </w:rPr>
  </w:style>
  <w:style w:type="character" w:customStyle="1" w:styleId="KopfzeileZchn">
    <w:name w:val="Kopfzeile Zchn"/>
    <w:link w:val="Kopfzeile"/>
    <w:semiHidden/>
    <w:rsid w:val="00FF4D72"/>
    <w:rPr>
      <w:rFonts w:ascii="Arial" w:hAnsi="Arial"/>
      <w:spacing w:val="6"/>
    </w:rPr>
  </w:style>
  <w:style w:type="paragraph" w:styleId="Fuzeile">
    <w:name w:val="footer"/>
    <w:basedOn w:val="Standard"/>
    <w:link w:val="FuzeileZchn"/>
    <w:rsid w:val="00990F34"/>
    <w:pPr>
      <w:spacing w:line="220" w:lineRule="atLeast"/>
    </w:pPr>
    <w:rPr>
      <w:noProof/>
      <w:sz w:val="16"/>
    </w:rPr>
  </w:style>
  <w:style w:type="character" w:customStyle="1" w:styleId="FuzeileZchn">
    <w:name w:val="Fußzeile Zchn"/>
    <w:link w:val="Fuzeile"/>
    <w:semiHidden/>
    <w:rsid w:val="00FF4D72"/>
    <w:rPr>
      <w:rFonts w:ascii="Arial" w:hAnsi="Arial"/>
      <w:spacing w:val="6"/>
    </w:rPr>
  </w:style>
  <w:style w:type="paragraph" w:customStyle="1" w:styleId="DV-Titel">
    <w:name w:val="DV-Titel"/>
    <w:basedOn w:val="Standard"/>
    <w:autoRedefine/>
    <w:rsid w:val="00845A47"/>
    <w:pPr>
      <w:spacing w:before="280" w:after="600" w:line="240" w:lineRule="auto"/>
    </w:pPr>
    <w:rPr>
      <w:b/>
      <w:sz w:val="24"/>
      <w:szCs w:val="24"/>
    </w:rPr>
  </w:style>
  <w:style w:type="paragraph" w:customStyle="1" w:styleId="Formulartitel">
    <w:name w:val="Formulartitel"/>
    <w:basedOn w:val="Standard"/>
    <w:rsid w:val="00990F34"/>
    <w:pPr>
      <w:spacing w:after="240" w:line="240" w:lineRule="auto"/>
    </w:pPr>
    <w:rPr>
      <w:b/>
      <w:noProof/>
    </w:rPr>
  </w:style>
  <w:style w:type="character" w:customStyle="1" w:styleId="DVText3Char">
    <w:name w:val="DV Text Ü3 Char"/>
    <w:link w:val="DVText3"/>
    <w:locked/>
    <w:rsid w:val="00A9387A"/>
    <w:rPr>
      <w:rFonts w:ascii="Arial" w:hAnsi="Arial"/>
      <w:spacing w:val="6"/>
      <w:lang w:val="de-CH" w:eastAsia="de-CH"/>
    </w:rPr>
  </w:style>
  <w:style w:type="paragraph" w:customStyle="1" w:styleId="DVText3">
    <w:name w:val="DV Text Ü3"/>
    <w:basedOn w:val="Standard"/>
    <w:link w:val="DVText3Char"/>
    <w:autoRedefine/>
    <w:rsid w:val="00A9387A"/>
    <w:pPr>
      <w:ind w:left="1620"/>
    </w:pPr>
  </w:style>
  <w:style w:type="paragraph" w:customStyle="1" w:styleId="DV-AufzhlungExtVerteiler">
    <w:name w:val="DV-Aufzählung Ext. Verteiler"/>
    <w:basedOn w:val="Standard"/>
    <w:rsid w:val="00F647F4"/>
    <w:pPr>
      <w:numPr>
        <w:ilvl w:val="1"/>
        <w:numId w:val="28"/>
      </w:numPr>
      <w:tabs>
        <w:tab w:val="clear" w:pos="1440"/>
        <w:tab w:val="num" w:pos="360"/>
      </w:tabs>
      <w:ind w:left="360"/>
    </w:pPr>
  </w:style>
  <w:style w:type="paragraph" w:customStyle="1" w:styleId="DV-Aufzhlung2">
    <w:name w:val="DV-Aufzählung Ü2"/>
    <w:basedOn w:val="Standard"/>
    <w:rsid w:val="00063283"/>
    <w:pPr>
      <w:numPr>
        <w:numId w:val="24"/>
      </w:numPr>
      <w:tabs>
        <w:tab w:val="clear" w:pos="1616"/>
        <w:tab w:val="num" w:pos="1260"/>
      </w:tabs>
      <w:ind w:left="1260"/>
    </w:pPr>
  </w:style>
  <w:style w:type="paragraph" w:customStyle="1" w:styleId="DV-Aufzhlung1">
    <w:name w:val="DV-Aufzählung Ü1"/>
    <w:basedOn w:val="DV-Aufzhlung2"/>
    <w:autoRedefine/>
    <w:rsid w:val="0035431C"/>
    <w:pPr>
      <w:tabs>
        <w:tab w:val="clear" w:pos="1260"/>
        <w:tab w:val="right" w:pos="720"/>
      </w:tabs>
      <w:ind w:left="720"/>
    </w:pPr>
  </w:style>
  <w:style w:type="paragraph" w:customStyle="1" w:styleId="DV-Aufzhlung3">
    <w:name w:val="DV-Aufzählung Ü3"/>
    <w:basedOn w:val="DV-Aufzhlung2"/>
    <w:autoRedefine/>
    <w:rsid w:val="00E83272"/>
    <w:pPr>
      <w:tabs>
        <w:tab w:val="num" w:pos="1980"/>
      </w:tabs>
      <w:ind w:left="1980"/>
    </w:pPr>
  </w:style>
  <w:style w:type="paragraph" w:customStyle="1" w:styleId="DV-Beilagen">
    <w:name w:val="DV-Beilagen"/>
    <w:basedOn w:val="Standard"/>
    <w:autoRedefine/>
    <w:rsid w:val="00F647F4"/>
    <w:rPr>
      <w:b/>
    </w:rPr>
  </w:style>
  <w:style w:type="paragraph" w:customStyle="1" w:styleId="DVText2">
    <w:name w:val="DV Text Ü2"/>
    <w:basedOn w:val="Standard"/>
    <w:autoRedefine/>
    <w:rsid w:val="00A65BF9"/>
    <w:pPr>
      <w:tabs>
        <w:tab w:val="left" w:pos="907"/>
      </w:tabs>
      <w:ind w:left="900"/>
    </w:pPr>
  </w:style>
  <w:style w:type="paragraph" w:customStyle="1" w:styleId="DVText1">
    <w:name w:val="DV Text Ü1"/>
    <w:basedOn w:val="Standard"/>
    <w:rsid w:val="002375F7"/>
    <w:pPr>
      <w:ind w:left="360"/>
    </w:pPr>
  </w:style>
  <w:style w:type="character" w:styleId="Hyperlink">
    <w:name w:val="Hyperlink"/>
    <w:uiPriority w:val="99"/>
    <w:unhideWhenUsed/>
    <w:rsid w:val="00914A6B"/>
    <w:rPr>
      <w:color w:val="0000FF"/>
      <w:u w:val="single"/>
    </w:rPr>
  </w:style>
  <w:style w:type="character" w:styleId="BesuchterLink">
    <w:name w:val="FollowedHyperlink"/>
    <w:uiPriority w:val="99"/>
    <w:semiHidden/>
    <w:unhideWhenUsed/>
    <w:rsid w:val="00914A6B"/>
    <w:rPr>
      <w:color w:val="800080"/>
      <w:u w:val="single"/>
    </w:rPr>
  </w:style>
  <w:style w:type="character" w:customStyle="1" w:styleId="berschrift1Zchn1">
    <w:name w:val="Überschrift 1 Zchn1"/>
    <w:aliases w:val="DV-Überschrift 1 Zchn1"/>
    <w:uiPriority w:val="9"/>
    <w:rsid w:val="00914A6B"/>
    <w:rPr>
      <w:rFonts w:ascii="Cambria" w:eastAsia="Times New Roman" w:hAnsi="Cambria" w:cs="Times New Roman"/>
      <w:b/>
      <w:bCs/>
      <w:color w:val="365F91"/>
      <w:spacing w:val="6"/>
      <w:sz w:val="28"/>
      <w:szCs w:val="28"/>
    </w:rPr>
  </w:style>
  <w:style w:type="character" w:customStyle="1" w:styleId="berschrift2Zchn1">
    <w:name w:val="Überschrift 2 Zchn1"/>
    <w:aliases w:val="DV-Überschrift 2 Zchn1"/>
    <w:uiPriority w:val="9"/>
    <w:semiHidden/>
    <w:rsid w:val="00914A6B"/>
    <w:rPr>
      <w:rFonts w:ascii="Cambria" w:eastAsia="Times New Roman" w:hAnsi="Cambria" w:cs="Times New Roman"/>
      <w:b/>
      <w:bCs/>
      <w:color w:val="4F81BD"/>
      <w:spacing w:val="6"/>
      <w:sz w:val="26"/>
      <w:szCs w:val="26"/>
    </w:rPr>
  </w:style>
  <w:style w:type="character" w:customStyle="1" w:styleId="berschrift3Zchn1">
    <w:name w:val="Überschrift 3 Zchn1"/>
    <w:aliases w:val="DV-Überschrift 3 Zchn1"/>
    <w:uiPriority w:val="9"/>
    <w:semiHidden/>
    <w:rsid w:val="00914A6B"/>
    <w:rPr>
      <w:rFonts w:ascii="Cambria" w:eastAsia="Times New Roman" w:hAnsi="Cambria" w:cs="Times New Roman"/>
      <w:b/>
      <w:bCs/>
      <w:color w:val="4F81BD"/>
      <w:spacing w:val="6"/>
    </w:rPr>
  </w:style>
  <w:style w:type="paragraph" w:styleId="Verzeichnis1">
    <w:name w:val="toc 1"/>
    <w:basedOn w:val="Standard"/>
    <w:next w:val="Standard"/>
    <w:autoRedefine/>
    <w:uiPriority w:val="39"/>
    <w:unhideWhenUsed/>
    <w:rsid w:val="00914A6B"/>
  </w:style>
  <w:style w:type="paragraph" w:styleId="Sprechblasentext">
    <w:name w:val="Balloon Text"/>
    <w:basedOn w:val="Standard"/>
    <w:link w:val="SprechblasentextZchn"/>
    <w:semiHidden/>
    <w:unhideWhenUsed/>
    <w:rsid w:val="00914A6B"/>
    <w:pPr>
      <w:spacing w:line="270" w:lineRule="atLeast"/>
    </w:pPr>
    <w:rPr>
      <w:rFonts w:ascii="Tahoma" w:hAnsi="Tahoma" w:cs="Tahoma"/>
      <w:spacing w:val="-3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914A6B"/>
    <w:rPr>
      <w:rFonts w:ascii="Tahoma" w:hAnsi="Tahoma" w:cs="Tahoma"/>
      <w:spacing w:val="-3"/>
      <w:sz w:val="16"/>
      <w:szCs w:val="16"/>
      <w:lang w:eastAsia="en-US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4A6B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spacing w:val="0"/>
      <w:sz w:val="28"/>
      <w:szCs w:val="28"/>
    </w:rPr>
  </w:style>
  <w:style w:type="character" w:customStyle="1" w:styleId="SprechblasentextZchn1">
    <w:name w:val="Sprechblasentext Zchn1"/>
    <w:uiPriority w:val="99"/>
    <w:semiHidden/>
    <w:rsid w:val="00914A6B"/>
    <w:rPr>
      <w:rFonts w:ascii="Tahoma" w:hAnsi="Tahoma" w:cs="Tahoma" w:hint="default"/>
      <w:spacing w:val="6"/>
      <w:sz w:val="16"/>
      <w:szCs w:val="16"/>
    </w:rPr>
  </w:style>
  <w:style w:type="table" w:styleId="Tabellenraster">
    <w:name w:val="Table Grid"/>
    <w:basedOn w:val="NormaleTabelle"/>
    <w:rsid w:val="00914A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Verzeichnis2">
    <w:name w:val="toc 2"/>
    <w:basedOn w:val="Standard"/>
    <w:next w:val="Standard"/>
    <w:autoRedefine/>
    <w:uiPriority w:val="39"/>
    <w:unhideWhenUsed/>
    <w:rsid w:val="00323EE5"/>
    <w:pPr>
      <w:spacing w:after="100"/>
      <w:ind w:left="200"/>
    </w:pPr>
  </w:style>
  <w:style w:type="paragraph" w:styleId="Verzeichnis3">
    <w:name w:val="toc 3"/>
    <w:basedOn w:val="Standard"/>
    <w:next w:val="Standard"/>
    <w:autoRedefine/>
    <w:uiPriority w:val="39"/>
    <w:unhideWhenUsed/>
    <w:rsid w:val="00446C29"/>
    <w:pPr>
      <w:spacing w:after="100" w:line="259" w:lineRule="auto"/>
      <w:ind w:left="440"/>
    </w:pPr>
    <w:rPr>
      <w:rFonts w:asciiTheme="minorHAnsi" w:eastAsiaTheme="minorEastAsia" w:hAnsiTheme="minorHAnsi" w:cstheme="minorBidi"/>
      <w:spacing w:val="0"/>
      <w:kern w:val="2"/>
      <w:sz w:val="22"/>
      <w:szCs w:val="22"/>
      <w14:ligatures w14:val="standardContextual"/>
    </w:rPr>
  </w:style>
  <w:style w:type="paragraph" w:styleId="Verzeichnis4">
    <w:name w:val="toc 4"/>
    <w:basedOn w:val="Standard"/>
    <w:next w:val="Standard"/>
    <w:autoRedefine/>
    <w:uiPriority w:val="39"/>
    <w:unhideWhenUsed/>
    <w:rsid w:val="00446C29"/>
    <w:pPr>
      <w:spacing w:after="100" w:line="259" w:lineRule="auto"/>
      <w:ind w:left="660"/>
    </w:pPr>
    <w:rPr>
      <w:rFonts w:asciiTheme="minorHAnsi" w:eastAsiaTheme="minorEastAsia" w:hAnsiTheme="minorHAnsi" w:cstheme="minorBidi"/>
      <w:spacing w:val="0"/>
      <w:kern w:val="2"/>
      <w:sz w:val="22"/>
      <w:szCs w:val="22"/>
      <w14:ligatures w14:val="standardContextual"/>
    </w:rPr>
  </w:style>
  <w:style w:type="paragraph" w:styleId="Verzeichnis5">
    <w:name w:val="toc 5"/>
    <w:basedOn w:val="Standard"/>
    <w:next w:val="Standard"/>
    <w:autoRedefine/>
    <w:uiPriority w:val="39"/>
    <w:unhideWhenUsed/>
    <w:rsid w:val="00446C29"/>
    <w:pPr>
      <w:spacing w:after="100" w:line="259" w:lineRule="auto"/>
      <w:ind w:left="880"/>
    </w:pPr>
    <w:rPr>
      <w:rFonts w:asciiTheme="minorHAnsi" w:eastAsiaTheme="minorEastAsia" w:hAnsiTheme="minorHAnsi" w:cstheme="minorBidi"/>
      <w:spacing w:val="0"/>
      <w:kern w:val="2"/>
      <w:sz w:val="22"/>
      <w:szCs w:val="22"/>
      <w14:ligatures w14:val="standardContextual"/>
    </w:rPr>
  </w:style>
  <w:style w:type="paragraph" w:styleId="Verzeichnis6">
    <w:name w:val="toc 6"/>
    <w:basedOn w:val="Standard"/>
    <w:next w:val="Standard"/>
    <w:autoRedefine/>
    <w:uiPriority w:val="39"/>
    <w:unhideWhenUsed/>
    <w:rsid w:val="00446C29"/>
    <w:pPr>
      <w:spacing w:after="100" w:line="259" w:lineRule="auto"/>
      <w:ind w:left="1100"/>
    </w:pPr>
    <w:rPr>
      <w:rFonts w:asciiTheme="minorHAnsi" w:eastAsiaTheme="minorEastAsia" w:hAnsiTheme="minorHAnsi" w:cstheme="minorBidi"/>
      <w:spacing w:val="0"/>
      <w:kern w:val="2"/>
      <w:sz w:val="22"/>
      <w:szCs w:val="22"/>
      <w14:ligatures w14:val="standardContextual"/>
    </w:rPr>
  </w:style>
  <w:style w:type="paragraph" w:styleId="Verzeichnis7">
    <w:name w:val="toc 7"/>
    <w:basedOn w:val="Standard"/>
    <w:next w:val="Standard"/>
    <w:autoRedefine/>
    <w:uiPriority w:val="39"/>
    <w:unhideWhenUsed/>
    <w:rsid w:val="00446C29"/>
    <w:pPr>
      <w:spacing w:after="100" w:line="259" w:lineRule="auto"/>
      <w:ind w:left="1320"/>
    </w:pPr>
    <w:rPr>
      <w:rFonts w:asciiTheme="minorHAnsi" w:eastAsiaTheme="minorEastAsia" w:hAnsiTheme="minorHAnsi" w:cstheme="minorBidi"/>
      <w:spacing w:val="0"/>
      <w:kern w:val="2"/>
      <w:sz w:val="22"/>
      <w:szCs w:val="22"/>
      <w14:ligatures w14:val="standardContextual"/>
    </w:rPr>
  </w:style>
  <w:style w:type="paragraph" w:styleId="Verzeichnis8">
    <w:name w:val="toc 8"/>
    <w:basedOn w:val="Standard"/>
    <w:next w:val="Standard"/>
    <w:autoRedefine/>
    <w:uiPriority w:val="39"/>
    <w:unhideWhenUsed/>
    <w:rsid w:val="00446C29"/>
    <w:pPr>
      <w:spacing w:after="100" w:line="259" w:lineRule="auto"/>
      <w:ind w:left="1540"/>
    </w:pPr>
    <w:rPr>
      <w:rFonts w:asciiTheme="minorHAnsi" w:eastAsiaTheme="minorEastAsia" w:hAnsiTheme="minorHAnsi" w:cstheme="minorBidi"/>
      <w:spacing w:val="0"/>
      <w:kern w:val="2"/>
      <w:sz w:val="22"/>
      <w:szCs w:val="22"/>
      <w14:ligatures w14:val="standardContextual"/>
    </w:rPr>
  </w:style>
  <w:style w:type="paragraph" w:styleId="Verzeichnis9">
    <w:name w:val="toc 9"/>
    <w:basedOn w:val="Standard"/>
    <w:next w:val="Standard"/>
    <w:autoRedefine/>
    <w:uiPriority w:val="39"/>
    <w:unhideWhenUsed/>
    <w:rsid w:val="00446C29"/>
    <w:pPr>
      <w:spacing w:after="100" w:line="259" w:lineRule="auto"/>
      <w:ind w:left="1760"/>
    </w:pPr>
    <w:rPr>
      <w:rFonts w:asciiTheme="minorHAnsi" w:eastAsiaTheme="minorEastAsia" w:hAnsiTheme="minorHAnsi" w:cstheme="minorBidi"/>
      <w:spacing w:val="0"/>
      <w:kern w:val="2"/>
      <w:sz w:val="22"/>
      <w:szCs w:val="22"/>
      <w14:ligatures w14:val="standardContextual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46C29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845EB9"/>
    <w:pPr>
      <w:ind w:left="720"/>
      <w:contextualSpacing/>
    </w:pPr>
  </w:style>
  <w:style w:type="paragraph" w:customStyle="1" w:styleId="msonormal0">
    <w:name w:val="msonormal"/>
    <w:basedOn w:val="Standard"/>
    <w:rsid w:val="00E4283E"/>
    <w:pPr>
      <w:spacing w:before="100" w:beforeAutospacing="1" w:after="100" w:afterAutospacing="1" w:line="240" w:lineRule="auto"/>
    </w:pPr>
    <w:rPr>
      <w:rFonts w:ascii="Times New Roman" w:hAnsi="Times New Roman"/>
      <w:spacing w:val="0"/>
      <w:sz w:val="24"/>
      <w:szCs w:val="24"/>
    </w:rPr>
  </w:style>
  <w:style w:type="paragraph" w:customStyle="1" w:styleId="xl63">
    <w:name w:val="xl63"/>
    <w:basedOn w:val="Standard"/>
    <w:rsid w:val="00E4283E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spacing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654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Master_LG3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Master_LG3</Template>
  <TotalTime>0</TotalTime>
  <Pages>39</Pages>
  <Words>2291</Words>
  <Characters>14439</Characters>
  <Application>Microsoft Office Word</Application>
  <DocSecurity>0</DocSecurity>
  <Lines>120</Lines>
  <Paragraphs>33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Master</vt:lpstr>
    </vt:vector>
  </TitlesOfParts>
  <Company>Hewlett-Packard</Company>
  <LinksUpToDate>false</LinksUpToDate>
  <CharactersWithSpaces>16697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Master</dc:title>
  <dc:subject/>
  <dc:creator>Priska Zimmermann</dc:creator>
  <cp:keywords/>
  <dc:description/>
  <cp:lastModifiedBy>Franz Gisler</cp:lastModifiedBy>
  <cp:revision>8</cp:revision>
  <cp:lastPrinted>2014-02-12T09:01:00Z</cp:lastPrinted>
  <dcterms:created xsi:type="dcterms:W3CDTF">2024-08-29T09:37:00Z</dcterms:created>
  <dcterms:modified xsi:type="dcterms:W3CDTF">2024-08-30T06:37:00Z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139174-1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ZIPR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Zimmermann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Priska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Sekretärin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Sekretärin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041 728 43 04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041 728 41 79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priska.zimmermann@zg.ch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373</vt:lpwstr>
  </property>
  <property fmtid="{D5CDD505-2E9C-101B-9397-08002B2CF9AE}" pid="42" name="FirmaKennung">
    <vt:lpwstr>SD/ZUPO/KDT</vt:lpwstr>
  </property>
  <property fmtid="{D5CDD505-2E9C-101B-9397-08002B2CF9AE}" pid="43" name="FirmaKurzzeichen">
    <vt:lpwstr>SD</vt:lpwstr>
  </property>
  <property fmtid="{D5CDD505-2E9C-101B-9397-08002B2CF9AE}" pid="44" name="FirmaDirektion">
    <vt:lpwstr>Sicherheitsdirektion</vt:lpwstr>
  </property>
  <property fmtid="{D5CDD505-2E9C-101B-9397-08002B2CF9AE}" pid="45" name="FirmaAmt">
    <vt:lpwstr/>
  </property>
  <property fmtid="{D5CDD505-2E9C-101B-9397-08002B2CF9AE}" pid="46" name="FirmaDienststelle">
    <vt:lpwstr/>
  </property>
  <property fmtid="{D5CDD505-2E9C-101B-9397-08002B2CF9AE}" pid="47" name="BezeichnungImGruss">
    <vt:lpwstr/>
  </property>
  <property fmtid="{D5CDD505-2E9C-101B-9397-08002B2CF9AE}" pid="48" name="FirmaAdresszeile1">
    <vt:lpwstr>An der Aa 4</vt:lpwstr>
  </property>
  <property fmtid="{D5CDD505-2E9C-101B-9397-08002B2CF9AE}" pid="49" name="FirmaAdresszeile2">
    <vt:lpwstr/>
  </property>
  <property fmtid="{D5CDD505-2E9C-101B-9397-08002B2CF9AE}" pid="50" name="FirmaPostfach">
    <vt:lpwstr>Postfach 1360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041 728 41 41</vt:lpwstr>
  </property>
  <property fmtid="{D5CDD505-2E9C-101B-9397-08002B2CF9AE}" pid="55" name="FirmaTelefax">
    <vt:lpwstr>041 728 41 79</vt:lpwstr>
  </property>
  <property fmtid="{D5CDD505-2E9C-101B-9397-08002B2CF9AE}" pid="56" name="FirmaEMail">
    <vt:lpwstr>info@polizei.zg.ch</vt:lpwstr>
  </property>
  <property fmtid="{D5CDD505-2E9C-101B-9397-08002B2CF9AE}" pid="57" name="FirmaInternet">
    <vt:lpwstr>www.zugerpolizei.ch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>Kommandant</vt:lpwstr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13.07.2007</vt:lpwstr>
  </property>
  <property fmtid="{D5CDD505-2E9C-101B-9397-08002B2CF9AE}" pid="75" name="BenutzerIDDokumentersteller">
    <vt:lpwstr>139174-1</vt:lpwstr>
  </property>
  <property fmtid="{D5CDD505-2E9C-101B-9397-08002B2CF9AE}" pid="76" name="KurzzeichenDokumentersteller">
    <vt:lpwstr>ZIPR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Zimmermann</vt:lpwstr>
  </property>
  <property fmtid="{D5CDD505-2E9C-101B-9397-08002B2CF9AE}" pid="79" name="VornameDokumentersteller">
    <vt:lpwstr>Priska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Sekretärin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Sekretärin</vt:lpwstr>
  </property>
  <property fmtid="{D5CDD505-2E9C-101B-9397-08002B2CF9AE}" pid="85" name="TelefonDirektDokumentersteller">
    <vt:lpwstr>041 728 43 04</vt:lpwstr>
  </property>
  <property fmtid="{D5CDD505-2E9C-101B-9397-08002B2CF9AE}" pid="86" name="TelefaxDirektDokumentersteller">
    <vt:lpwstr>041 728 41 79</vt:lpwstr>
  </property>
  <property fmtid="{D5CDD505-2E9C-101B-9397-08002B2CF9AE}" pid="87" name="EMailDokumentersteller">
    <vt:lpwstr>priska.zimmermann@zg.ch</vt:lpwstr>
  </property>
  <property fmtid="{D5CDD505-2E9C-101B-9397-08002B2CF9AE}" pid="88" name="FirmaAmtCouvert">
    <vt:lpwstr/>
  </property>
  <property fmtid="{D5CDD505-2E9C-101B-9397-08002B2CF9AE}" pid="89" name="Revisionsnummer">
    <vt:lpwstr>0</vt:lpwstr>
  </property>
  <property fmtid="{D5CDD505-2E9C-101B-9397-08002B2CF9AE}" pid="90" name="Bezeichnung">
    <vt:lpwstr>Übersetzungswesen - Juristisches Wörterbuch</vt:lpwstr>
  </property>
  <property fmtid="{D5CDD505-2E9C-101B-9397-08002B2CF9AE}" pid="91" name="erstellt">
    <vt:lpwstr>BIPA</vt:lpwstr>
  </property>
  <property fmtid="{D5CDD505-2E9C-101B-9397-08002B2CF9AE}" pid="92" name="genehmigt">
    <vt:lpwstr>HOLS</vt:lpwstr>
  </property>
  <property fmtid="{D5CDD505-2E9C-101B-9397-08002B2CF9AE}" pid="93" name="Hauptkapitel">
    <vt:lpwstr>4 Leistungsgruppen</vt:lpwstr>
  </property>
  <property fmtid="{D5CDD505-2E9C-101B-9397-08002B2CF9AE}" pid="94" name="DokNummer">
    <vt:lpwstr>DOK 4.4.014 30 03</vt:lpwstr>
  </property>
  <property fmtid="{D5CDD505-2E9C-101B-9397-08002B2CF9AE}" pid="95" name="Unterkapitel">
    <vt:lpwstr>4.4 30 03 Übersetzungswesen</vt:lpwstr>
  </property>
  <property fmtid="{D5CDD505-2E9C-101B-9397-08002B2CF9AE}" pid="96" name="F.E.E.">
    <vt:lpwstr>©F.E.E. Consult AG CH</vt:lpwstr>
  </property>
  <property fmtid="{D5CDD505-2E9C-101B-9397-08002B2CF9AE}" pid="97" name="ManagementSystem">
    <vt:lpwstr>Führungs- und Informationssystem DIVA</vt:lpwstr>
  </property>
  <property fmtid="{D5CDD505-2E9C-101B-9397-08002B2CF9AE}" pid="98" name="FEE">
    <vt:lpwstr>FEE - Consult AG CH ©</vt:lpwstr>
  </property>
  <property fmtid="{D5CDD505-2E9C-101B-9397-08002B2CF9AE}" pid="99" name="Nr1">
    <vt:lpwstr>4</vt:lpwstr>
  </property>
  <property fmtid="{D5CDD505-2E9C-101B-9397-08002B2CF9AE}" pid="100" name="Nr2">
    <vt:lpwstr>4</vt:lpwstr>
  </property>
  <property fmtid="{D5CDD505-2E9C-101B-9397-08002B2CF9AE}" pid="101" name="Nr3">
    <vt:lpwstr>14</vt:lpwstr>
  </property>
  <property fmtid="{D5CDD505-2E9C-101B-9397-08002B2CF9AE}" pid="102" name="NrAdd1">
    <vt:lpwstr>30 03</vt:lpwstr>
  </property>
  <property fmtid="{D5CDD505-2E9C-101B-9397-08002B2CF9AE}" pid="103" name="NrPrefix">
    <vt:lpwstr>DOK</vt:lpwstr>
  </property>
  <property fmtid="{D5CDD505-2E9C-101B-9397-08002B2CF9AE}" pid="104" name="Revisionsdatum">
    <vt:filetime>2014-02-25T23:00:00Z</vt:filetime>
  </property>
  <property fmtid="{D5CDD505-2E9C-101B-9397-08002B2CF9AE}" pid="105" name="MSIP_Label_5f6c350c-d04c-42cf-a2dc-28029b354aa8_Enabled">
    <vt:lpwstr>true</vt:lpwstr>
  </property>
  <property fmtid="{D5CDD505-2E9C-101B-9397-08002B2CF9AE}" pid="106" name="MSIP_Label_5f6c350c-d04c-42cf-a2dc-28029b354aa8_SetDate">
    <vt:lpwstr>2024-08-28T13:18:58Z</vt:lpwstr>
  </property>
  <property fmtid="{D5CDD505-2E9C-101B-9397-08002B2CF9AE}" pid="107" name="MSIP_Label_5f6c350c-d04c-42cf-a2dc-28029b354aa8_Method">
    <vt:lpwstr>Standard</vt:lpwstr>
  </property>
  <property fmtid="{D5CDD505-2E9C-101B-9397-08002B2CF9AE}" pid="108" name="MSIP_Label_5f6c350c-d04c-42cf-a2dc-28029b354aa8_Name">
    <vt:lpwstr>KTZG_Intern</vt:lpwstr>
  </property>
  <property fmtid="{D5CDD505-2E9C-101B-9397-08002B2CF9AE}" pid="109" name="MSIP_Label_5f6c350c-d04c-42cf-a2dc-28029b354aa8_SiteId">
    <vt:lpwstr>7b979bcc-f4f4-4d20-8c59-e9b7a9406038</vt:lpwstr>
  </property>
  <property fmtid="{D5CDD505-2E9C-101B-9397-08002B2CF9AE}" pid="110" name="MSIP_Label_5f6c350c-d04c-42cf-a2dc-28029b354aa8_ActionId">
    <vt:lpwstr>7357ea11-cd35-4566-9ad7-37da47c20b30</vt:lpwstr>
  </property>
  <property fmtid="{D5CDD505-2E9C-101B-9397-08002B2CF9AE}" pid="111" name="MSIP_Label_5f6c350c-d04c-42cf-a2dc-28029b354aa8_ContentBits">
    <vt:lpwstr>0</vt:lpwstr>
  </property>
</Properties>
</file>